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D4A0C" w14:textId="77777777" w:rsidR="003B758D" w:rsidRPr="003B758D" w:rsidRDefault="00572792">
      <w:pPr>
        <w:spacing w:after="160" w:line="259" w:lineRule="auto"/>
        <w:rPr>
          <w:rStyle w:val="cf01"/>
          <w:rFonts w:ascii="Times New Roman" w:hAnsi="Times New Roman" w:cstheme="minorBidi"/>
          <w:color w:val="FFFFFF" w:themeColor="background1"/>
          <w:sz w:val="24"/>
          <w:szCs w:val="22"/>
        </w:rPr>
      </w:pPr>
      <w:r w:rsidRPr="003B758D">
        <w:rPr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70835F1D" wp14:editId="7AE4C70E">
            <wp:simplePos x="0" y="0"/>
            <wp:positionH relativeFrom="column">
              <wp:posOffset>-909955</wp:posOffset>
            </wp:positionH>
            <wp:positionV relativeFrom="paragraph">
              <wp:posOffset>-909955</wp:posOffset>
            </wp:positionV>
            <wp:extent cx="7738083" cy="10944225"/>
            <wp:effectExtent l="0" t="0" r="0" b="0"/>
            <wp:wrapNone/>
            <wp:docPr id="1209372667" name="Bilde 5" descr="Et bilde som inneholder skjermbilde, skyskraper, tekst, himm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72667" name="Bilde 5" descr="Et bilde som inneholder skjermbilde, skyskraper, tekst, himmel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083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202" w:rsidRPr="003B758D">
        <w:rPr>
          <w:rStyle w:val="cf01"/>
          <w:rFonts w:ascii="Times New Roman" w:hAnsi="Times New Roman" w:cstheme="minorBidi"/>
          <w:color w:val="FFFFFF" w:themeColor="background1"/>
          <w:sz w:val="24"/>
          <w:szCs w:val="22"/>
        </w:rPr>
        <w:t>Risikoanalyse</w:t>
      </w:r>
    </w:p>
    <w:p w14:paraId="273E65A9" w14:textId="77777777" w:rsidR="003B758D" w:rsidRPr="004C55D6" w:rsidRDefault="00BE5933">
      <w:pPr>
        <w:spacing w:after="160" w:line="259" w:lineRule="auto"/>
        <w:rPr>
          <w:rStyle w:val="cf01"/>
          <w:rFonts w:ascii="Times New Roman" w:hAnsi="Times New Roman" w:cstheme="minorBidi"/>
          <w:color w:val="FFFFFF" w:themeColor="background1"/>
          <w:sz w:val="24"/>
          <w:szCs w:val="22"/>
        </w:rPr>
      </w:pPr>
      <w:r w:rsidRPr="004C55D6">
        <w:rPr>
          <w:rStyle w:val="cf01"/>
          <w:rFonts w:ascii="Times New Roman" w:hAnsi="Times New Roman" w:cstheme="minorBidi"/>
          <w:color w:val="FFFFFF" w:themeColor="background1"/>
          <w:sz w:val="24"/>
          <w:szCs w:val="22"/>
        </w:rPr>
        <w:t>Risikoana</w:t>
      </w:r>
      <w:r w:rsidR="004C55D6" w:rsidRPr="004C55D6">
        <w:rPr>
          <w:rStyle w:val="cf01"/>
          <w:rFonts w:ascii="Times New Roman" w:hAnsi="Times New Roman" w:cstheme="minorBidi"/>
          <w:color w:val="FFFFFF" w:themeColor="background1"/>
          <w:sz w:val="24"/>
          <w:szCs w:val="22"/>
        </w:rPr>
        <w:t>lyse for</w:t>
      </w:r>
    </w:p>
    <w:p w14:paraId="1FCEB9D2" w14:textId="77777777" w:rsidR="003B758D" w:rsidRDefault="003B758D" w:rsidP="003B758D">
      <w:pPr>
        <w:spacing w:after="160" w:line="259" w:lineRule="auto"/>
        <w:ind w:left="-284"/>
        <w:rPr>
          <w:rStyle w:val="cf01"/>
          <w:rFonts w:ascii="Times New Roman" w:hAnsi="Times New Roman" w:cstheme="minorBidi"/>
          <w:sz w:val="24"/>
          <w:szCs w:val="22"/>
        </w:rPr>
      </w:pPr>
    </w:p>
    <w:p w14:paraId="58BB7452" w14:textId="77777777" w:rsidR="003B758D" w:rsidRDefault="003B758D">
      <w:pPr>
        <w:spacing w:after="160" w:line="259" w:lineRule="auto"/>
        <w:rPr>
          <w:rStyle w:val="cf01"/>
          <w:rFonts w:ascii="Times New Roman" w:hAnsi="Times New Roman" w:cstheme="minorBidi"/>
          <w:sz w:val="24"/>
          <w:szCs w:val="22"/>
        </w:rPr>
      </w:pPr>
    </w:p>
    <w:p w14:paraId="2A6A4F1F" w14:textId="77777777" w:rsidR="003B758D" w:rsidRDefault="003B758D">
      <w:pPr>
        <w:spacing w:after="160" w:line="259" w:lineRule="auto"/>
        <w:rPr>
          <w:rStyle w:val="cf01"/>
          <w:rFonts w:ascii="Times New Roman" w:hAnsi="Times New Roman" w:cstheme="minorBidi"/>
          <w:sz w:val="24"/>
          <w:szCs w:val="22"/>
        </w:rPr>
      </w:pPr>
    </w:p>
    <w:p w14:paraId="4B6A303A" w14:textId="77777777" w:rsidR="00716202" w:rsidRDefault="00716202" w:rsidP="003B758D">
      <w:pPr>
        <w:spacing w:after="160" w:line="259" w:lineRule="auto"/>
        <w:ind w:left="-142"/>
        <w:rPr>
          <w:rStyle w:val="cf01"/>
          <w:rFonts w:ascii="Times New Roman" w:hAnsi="Times New Roman" w:cstheme="minorBidi"/>
          <w:sz w:val="24"/>
          <w:szCs w:val="22"/>
        </w:rPr>
        <w:sectPr w:rsidR="00716202" w:rsidSect="006738AF">
          <w:headerReference w:type="default" r:id="rId9"/>
          <w:footerReference w:type="default" r:id="rId10"/>
          <w:pgSz w:w="11906" w:h="16838"/>
          <w:pgMar w:top="1418" w:right="1418" w:bottom="1418" w:left="1418" w:header="709" w:footer="709" w:gutter="0"/>
          <w:pgNumType w:fmt="lowerRoman" w:start="1"/>
          <w:cols w:space="708"/>
          <w:docGrid w:linePitch="360"/>
        </w:sectPr>
      </w:pPr>
      <w:r>
        <w:rPr>
          <w:rStyle w:val="cf01"/>
          <w:rFonts w:ascii="Times New Roman" w:hAnsi="Times New Roman" w:cstheme="minorBidi"/>
          <w:sz w:val="24"/>
          <w:szCs w:val="22"/>
        </w:rPr>
        <w:t xml:space="preserve"> </w:t>
      </w:r>
      <w:sdt>
        <w:sdtPr>
          <w:rPr>
            <w:rStyle w:val="Stil1"/>
          </w:rPr>
          <w:id w:val="-533808449"/>
          <w:placeholder>
            <w:docPart w:val="87CF3BE2B95B4A7F806D2E4EDFAB4BD0"/>
          </w:placeholder>
          <w:showingPlcHdr/>
        </w:sdtPr>
        <w:sdtEndPr>
          <w:rPr>
            <w:rStyle w:val="cf01"/>
            <w:rFonts w:ascii="Times New Roman" w:hAnsi="Times New Roman" w:cs="Segoe UI"/>
            <w:sz w:val="24"/>
            <w:szCs w:val="18"/>
          </w:rPr>
        </w:sdtEndPr>
        <w:sdtContent>
          <w:r w:rsidR="003B758D" w:rsidRPr="003B758D">
            <w:rPr>
              <w:rStyle w:val="Plassholdertekst"/>
              <w:rFonts w:asciiTheme="majorHAnsi" w:hAnsiTheme="majorHAnsi" w:cstheme="majorHAnsi"/>
              <w:sz w:val="40"/>
              <w:szCs w:val="40"/>
            </w:rPr>
            <w:t>Klikk eller trykk her for å skrive inn tekst.</w:t>
          </w:r>
        </w:sdtContent>
      </w:sdt>
    </w:p>
    <w:sdt>
      <w:sdtPr>
        <w:rPr>
          <w:rFonts w:ascii="Poppins" w:eastAsiaTheme="minorHAnsi" w:hAnsi="Poppins" w:cstheme="minorBidi"/>
          <w:color w:val="auto"/>
          <w:sz w:val="22"/>
          <w:szCs w:val="22"/>
          <w:lang w:eastAsia="en-US"/>
        </w:rPr>
        <w:id w:val="-16191409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3C9045A" w14:textId="77777777" w:rsidR="00716202" w:rsidRDefault="00716202" w:rsidP="00716202">
          <w:pPr>
            <w:pStyle w:val="Overskriftforinnholdsfortegnelse"/>
          </w:pPr>
          <w:r>
            <w:t>Innhold</w:t>
          </w:r>
        </w:p>
        <w:p w14:paraId="11B8BE06" w14:textId="77777777" w:rsidR="00716202" w:rsidRDefault="00716202" w:rsidP="00716202">
          <w:pPr>
            <w:pStyle w:val="INNH1"/>
            <w:rPr>
              <w:rFonts w:asciiTheme="minorHAnsi" w:eastAsiaTheme="minorEastAsia" w:hAnsiTheme="minorHAnsi" w:cstheme="minorBidi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7490587" w:history="1">
            <w:r w:rsidRPr="001A1B88">
              <w:rPr>
                <w:rStyle w:val="Hyperkobling"/>
              </w:rPr>
              <w:t>Hvordan skal man bruke risikoskjema?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_Toc147490587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i</w:t>
            </w:r>
            <w:r>
              <w:rPr>
                <w:webHidden/>
              </w:rPr>
              <w:fldChar w:fldCharType="end"/>
            </w:r>
          </w:hyperlink>
        </w:p>
        <w:p w14:paraId="775EB109" w14:textId="77777777" w:rsidR="00716202" w:rsidRDefault="00021FC3" w:rsidP="00716202">
          <w:pPr>
            <w:pStyle w:val="INNH1"/>
            <w:rPr>
              <w:rFonts w:asciiTheme="minorHAnsi" w:eastAsiaTheme="minorEastAsia" w:hAnsiTheme="minorHAnsi" w:cstheme="minorBidi"/>
              <w:lang w:eastAsia="nb-NO"/>
            </w:rPr>
          </w:pPr>
          <w:hyperlink w:anchor="_Toc147490588" w:history="1">
            <w:r w:rsidR="00716202" w:rsidRPr="001A1B88">
              <w:rPr>
                <w:rStyle w:val="Hyperkobling"/>
              </w:rPr>
              <w:t xml:space="preserve">Klassifisering av sannsynlighet </w:t>
            </w:r>
            <w:r w:rsidR="00716202">
              <w:rPr>
                <w:webHidden/>
              </w:rPr>
              <w:tab/>
            </w:r>
            <w:r w:rsidR="00716202">
              <w:rPr>
                <w:webHidden/>
              </w:rPr>
              <w:fldChar w:fldCharType="begin"/>
            </w:r>
            <w:r w:rsidR="00716202">
              <w:rPr>
                <w:webHidden/>
              </w:rPr>
              <w:instrText xml:space="preserve"> PAGEREF _Toc147490588 \h </w:instrText>
            </w:r>
            <w:r w:rsidR="00716202">
              <w:rPr>
                <w:webHidden/>
              </w:rPr>
            </w:r>
            <w:r w:rsidR="00716202">
              <w:rPr>
                <w:webHidden/>
              </w:rPr>
              <w:fldChar w:fldCharType="separate"/>
            </w:r>
            <w:r w:rsidR="00716202">
              <w:rPr>
                <w:webHidden/>
              </w:rPr>
              <w:t>2</w:t>
            </w:r>
            <w:r w:rsidR="00716202">
              <w:rPr>
                <w:webHidden/>
              </w:rPr>
              <w:fldChar w:fldCharType="end"/>
            </w:r>
          </w:hyperlink>
        </w:p>
        <w:p w14:paraId="06BAA3B4" w14:textId="77777777" w:rsidR="00716202" w:rsidRDefault="00021FC3" w:rsidP="00716202">
          <w:pPr>
            <w:pStyle w:val="INNH1"/>
            <w:rPr>
              <w:rFonts w:asciiTheme="minorHAnsi" w:eastAsiaTheme="minorEastAsia" w:hAnsiTheme="minorHAnsi" w:cstheme="minorBidi"/>
              <w:lang w:eastAsia="nb-NO"/>
            </w:rPr>
          </w:pPr>
          <w:hyperlink w:anchor="_Toc147490589" w:history="1">
            <w:r w:rsidR="00716202" w:rsidRPr="001A1B88">
              <w:rPr>
                <w:rStyle w:val="Hyperkobling"/>
              </w:rPr>
              <w:t xml:space="preserve">Klassifisering av konsekvens </w:t>
            </w:r>
            <w:r w:rsidR="00716202">
              <w:rPr>
                <w:webHidden/>
              </w:rPr>
              <w:tab/>
            </w:r>
            <w:r w:rsidR="00716202">
              <w:rPr>
                <w:webHidden/>
              </w:rPr>
              <w:fldChar w:fldCharType="begin"/>
            </w:r>
            <w:r w:rsidR="00716202">
              <w:rPr>
                <w:webHidden/>
              </w:rPr>
              <w:instrText xml:space="preserve"> PAGEREF _Toc147490589 \h </w:instrText>
            </w:r>
            <w:r w:rsidR="00716202">
              <w:rPr>
                <w:webHidden/>
              </w:rPr>
            </w:r>
            <w:r w:rsidR="00716202">
              <w:rPr>
                <w:webHidden/>
              </w:rPr>
              <w:fldChar w:fldCharType="separate"/>
            </w:r>
            <w:r w:rsidR="00716202">
              <w:rPr>
                <w:webHidden/>
              </w:rPr>
              <w:t>2</w:t>
            </w:r>
            <w:r w:rsidR="00716202">
              <w:rPr>
                <w:webHidden/>
              </w:rPr>
              <w:fldChar w:fldCharType="end"/>
            </w:r>
          </w:hyperlink>
        </w:p>
        <w:p w14:paraId="4126E690" w14:textId="77777777" w:rsidR="00716202" w:rsidRDefault="00021FC3" w:rsidP="00716202">
          <w:pPr>
            <w:pStyle w:val="INNH1"/>
            <w:rPr>
              <w:rFonts w:asciiTheme="minorHAnsi" w:eastAsiaTheme="minorEastAsia" w:hAnsiTheme="minorHAnsi" w:cstheme="minorBidi"/>
              <w:lang w:eastAsia="nb-NO"/>
            </w:rPr>
          </w:pPr>
          <w:hyperlink w:anchor="_Toc147490590" w:history="1">
            <w:r w:rsidR="00716202" w:rsidRPr="001A1B88">
              <w:rPr>
                <w:rStyle w:val="Hyperkobling"/>
              </w:rPr>
              <w:t>Risikomatrise</w:t>
            </w:r>
            <w:r w:rsidR="00716202">
              <w:rPr>
                <w:webHidden/>
              </w:rPr>
              <w:tab/>
            </w:r>
            <w:r w:rsidR="00716202">
              <w:rPr>
                <w:webHidden/>
              </w:rPr>
              <w:fldChar w:fldCharType="begin"/>
            </w:r>
            <w:r w:rsidR="00716202">
              <w:rPr>
                <w:webHidden/>
              </w:rPr>
              <w:instrText xml:space="preserve"> PAGEREF _Toc147490590 \h </w:instrText>
            </w:r>
            <w:r w:rsidR="00716202">
              <w:rPr>
                <w:webHidden/>
              </w:rPr>
            </w:r>
            <w:r w:rsidR="00716202">
              <w:rPr>
                <w:webHidden/>
              </w:rPr>
              <w:fldChar w:fldCharType="separate"/>
            </w:r>
            <w:r w:rsidR="00716202">
              <w:rPr>
                <w:webHidden/>
              </w:rPr>
              <w:t>3</w:t>
            </w:r>
            <w:r w:rsidR="00716202">
              <w:rPr>
                <w:webHidden/>
              </w:rPr>
              <w:fldChar w:fldCharType="end"/>
            </w:r>
          </w:hyperlink>
        </w:p>
        <w:p w14:paraId="0C6808AB" w14:textId="77777777" w:rsidR="00716202" w:rsidRDefault="00021FC3" w:rsidP="00716202">
          <w:pPr>
            <w:pStyle w:val="INNH1"/>
            <w:rPr>
              <w:rFonts w:asciiTheme="minorHAnsi" w:eastAsiaTheme="minorEastAsia" w:hAnsiTheme="minorHAnsi" w:cstheme="minorBidi"/>
              <w:lang w:eastAsia="nb-NO"/>
            </w:rPr>
          </w:pPr>
          <w:hyperlink w:anchor="_Toc147490591" w:history="1">
            <w:r w:rsidR="00716202" w:rsidRPr="001A1B88">
              <w:rPr>
                <w:rStyle w:val="Hyperkobling"/>
              </w:rPr>
              <w:t>Etter analyse</w:t>
            </w:r>
            <w:r w:rsidR="00716202">
              <w:rPr>
                <w:webHidden/>
              </w:rPr>
              <w:tab/>
            </w:r>
            <w:r w:rsidR="00716202">
              <w:rPr>
                <w:webHidden/>
              </w:rPr>
              <w:fldChar w:fldCharType="begin"/>
            </w:r>
            <w:r w:rsidR="00716202">
              <w:rPr>
                <w:webHidden/>
              </w:rPr>
              <w:instrText xml:space="preserve"> PAGEREF _Toc147490591 \h </w:instrText>
            </w:r>
            <w:r w:rsidR="00716202">
              <w:rPr>
                <w:webHidden/>
              </w:rPr>
            </w:r>
            <w:r w:rsidR="00716202">
              <w:rPr>
                <w:webHidden/>
              </w:rPr>
              <w:fldChar w:fldCharType="separate"/>
            </w:r>
            <w:r w:rsidR="00716202">
              <w:rPr>
                <w:webHidden/>
              </w:rPr>
              <w:t>3</w:t>
            </w:r>
            <w:r w:rsidR="00716202">
              <w:rPr>
                <w:webHidden/>
              </w:rPr>
              <w:fldChar w:fldCharType="end"/>
            </w:r>
          </w:hyperlink>
        </w:p>
        <w:p w14:paraId="0E21403F" w14:textId="77777777" w:rsidR="00716202" w:rsidRDefault="00021FC3" w:rsidP="00716202">
          <w:pPr>
            <w:pStyle w:val="INNH1"/>
            <w:rPr>
              <w:rFonts w:asciiTheme="minorHAnsi" w:eastAsiaTheme="minorEastAsia" w:hAnsiTheme="minorHAnsi" w:cstheme="minorBidi"/>
              <w:lang w:eastAsia="nb-NO"/>
            </w:rPr>
          </w:pPr>
          <w:hyperlink w:anchor="_Toc147490592" w:history="1">
            <w:r w:rsidR="00716202" w:rsidRPr="001A1B88">
              <w:rPr>
                <w:rStyle w:val="Hyperkobling"/>
              </w:rPr>
              <w:t>Etablering av målsetning og rammebetingelser for risikoanalysen?</w:t>
            </w:r>
            <w:r w:rsidR="00716202">
              <w:rPr>
                <w:webHidden/>
              </w:rPr>
              <w:tab/>
            </w:r>
            <w:r w:rsidR="00716202">
              <w:rPr>
                <w:webHidden/>
              </w:rPr>
              <w:fldChar w:fldCharType="begin"/>
            </w:r>
            <w:r w:rsidR="00716202">
              <w:rPr>
                <w:webHidden/>
              </w:rPr>
              <w:instrText xml:space="preserve"> PAGEREF _Toc147490592 \h </w:instrText>
            </w:r>
            <w:r w:rsidR="00716202">
              <w:rPr>
                <w:webHidden/>
              </w:rPr>
            </w:r>
            <w:r w:rsidR="00716202">
              <w:rPr>
                <w:webHidden/>
              </w:rPr>
              <w:fldChar w:fldCharType="separate"/>
            </w:r>
            <w:r w:rsidR="00716202">
              <w:rPr>
                <w:webHidden/>
              </w:rPr>
              <w:t>4</w:t>
            </w:r>
            <w:r w:rsidR="00716202">
              <w:rPr>
                <w:webHidden/>
              </w:rPr>
              <w:fldChar w:fldCharType="end"/>
            </w:r>
          </w:hyperlink>
        </w:p>
        <w:p w14:paraId="2CAA663D" w14:textId="77777777" w:rsidR="00716202" w:rsidRDefault="00021FC3" w:rsidP="00716202">
          <w:pPr>
            <w:pStyle w:val="INNH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nb-NO"/>
            </w:rPr>
          </w:pPr>
          <w:hyperlink w:anchor="_Toc147490593" w:history="1">
            <w:r w:rsidR="00716202" w:rsidRPr="001A1B88">
              <w:rPr>
                <w:rStyle w:val="Hyperkobling"/>
                <w:noProof/>
              </w:rPr>
              <w:t>Fareidentifikasjoner</w:t>
            </w:r>
            <w:r w:rsidR="00716202">
              <w:rPr>
                <w:noProof/>
                <w:webHidden/>
              </w:rPr>
              <w:tab/>
            </w:r>
            <w:r w:rsidR="00716202">
              <w:rPr>
                <w:noProof/>
                <w:webHidden/>
              </w:rPr>
              <w:fldChar w:fldCharType="begin"/>
            </w:r>
            <w:r w:rsidR="00716202">
              <w:rPr>
                <w:noProof/>
                <w:webHidden/>
              </w:rPr>
              <w:instrText xml:space="preserve"> PAGEREF _Toc147490593 \h </w:instrText>
            </w:r>
            <w:r w:rsidR="00716202">
              <w:rPr>
                <w:noProof/>
                <w:webHidden/>
              </w:rPr>
            </w:r>
            <w:r w:rsidR="00716202">
              <w:rPr>
                <w:noProof/>
                <w:webHidden/>
              </w:rPr>
              <w:fldChar w:fldCharType="separate"/>
            </w:r>
            <w:r w:rsidR="00716202">
              <w:rPr>
                <w:noProof/>
                <w:webHidden/>
              </w:rPr>
              <w:t>5</w:t>
            </w:r>
            <w:r w:rsidR="00716202">
              <w:rPr>
                <w:noProof/>
                <w:webHidden/>
              </w:rPr>
              <w:fldChar w:fldCharType="end"/>
            </w:r>
          </w:hyperlink>
        </w:p>
        <w:p w14:paraId="2020F23A" w14:textId="77777777" w:rsidR="00716202" w:rsidRDefault="00021FC3" w:rsidP="00716202">
          <w:pPr>
            <w:pStyle w:val="INNH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nb-NO"/>
            </w:rPr>
          </w:pPr>
          <w:hyperlink w:anchor="_Toc147490594" w:history="1">
            <w:r w:rsidR="00716202" w:rsidRPr="001A1B88">
              <w:rPr>
                <w:rStyle w:val="Hyperkobling"/>
                <w:noProof/>
              </w:rPr>
              <w:t>Frekvensvurdering</w:t>
            </w:r>
            <w:r w:rsidR="00716202">
              <w:rPr>
                <w:noProof/>
                <w:webHidden/>
              </w:rPr>
              <w:tab/>
            </w:r>
            <w:r w:rsidR="00716202">
              <w:rPr>
                <w:noProof/>
                <w:webHidden/>
              </w:rPr>
              <w:fldChar w:fldCharType="begin"/>
            </w:r>
            <w:r w:rsidR="00716202">
              <w:rPr>
                <w:noProof/>
                <w:webHidden/>
              </w:rPr>
              <w:instrText xml:space="preserve"> PAGEREF _Toc147490594 \h </w:instrText>
            </w:r>
            <w:r w:rsidR="00716202">
              <w:rPr>
                <w:noProof/>
                <w:webHidden/>
              </w:rPr>
            </w:r>
            <w:r w:rsidR="00716202">
              <w:rPr>
                <w:noProof/>
                <w:webHidden/>
              </w:rPr>
              <w:fldChar w:fldCharType="separate"/>
            </w:r>
            <w:r w:rsidR="00716202">
              <w:rPr>
                <w:noProof/>
                <w:webHidden/>
              </w:rPr>
              <w:t>5</w:t>
            </w:r>
            <w:r w:rsidR="00716202">
              <w:rPr>
                <w:noProof/>
                <w:webHidden/>
              </w:rPr>
              <w:fldChar w:fldCharType="end"/>
            </w:r>
          </w:hyperlink>
        </w:p>
        <w:p w14:paraId="2AF95A29" w14:textId="77777777" w:rsidR="00716202" w:rsidRDefault="00021FC3" w:rsidP="00716202">
          <w:pPr>
            <w:pStyle w:val="INNH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nb-NO"/>
            </w:rPr>
          </w:pPr>
          <w:hyperlink w:anchor="_Toc147490595" w:history="1">
            <w:r w:rsidR="00716202" w:rsidRPr="001A1B88">
              <w:rPr>
                <w:rStyle w:val="Hyperkobling"/>
                <w:noProof/>
              </w:rPr>
              <w:t xml:space="preserve">Konsekvensvurdering </w:t>
            </w:r>
            <w:r w:rsidR="00716202">
              <w:rPr>
                <w:noProof/>
                <w:webHidden/>
              </w:rPr>
              <w:tab/>
            </w:r>
            <w:r w:rsidR="00716202">
              <w:rPr>
                <w:noProof/>
                <w:webHidden/>
              </w:rPr>
              <w:fldChar w:fldCharType="begin"/>
            </w:r>
            <w:r w:rsidR="00716202">
              <w:rPr>
                <w:noProof/>
                <w:webHidden/>
              </w:rPr>
              <w:instrText xml:space="preserve"> PAGEREF _Toc147490595 \h </w:instrText>
            </w:r>
            <w:r w:rsidR="00716202">
              <w:rPr>
                <w:noProof/>
                <w:webHidden/>
              </w:rPr>
            </w:r>
            <w:r w:rsidR="00716202">
              <w:rPr>
                <w:noProof/>
                <w:webHidden/>
              </w:rPr>
              <w:fldChar w:fldCharType="separate"/>
            </w:r>
            <w:r w:rsidR="00716202">
              <w:rPr>
                <w:noProof/>
                <w:webHidden/>
              </w:rPr>
              <w:t>5</w:t>
            </w:r>
            <w:r w:rsidR="00716202">
              <w:rPr>
                <w:noProof/>
                <w:webHidden/>
              </w:rPr>
              <w:fldChar w:fldCharType="end"/>
            </w:r>
          </w:hyperlink>
        </w:p>
        <w:p w14:paraId="3B04AE7D" w14:textId="77777777" w:rsidR="00716202" w:rsidRDefault="00021FC3" w:rsidP="00716202">
          <w:pPr>
            <w:pStyle w:val="INNH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nb-NO"/>
            </w:rPr>
          </w:pPr>
          <w:hyperlink w:anchor="_Toc147490596" w:history="1">
            <w:r w:rsidR="00716202" w:rsidRPr="001A1B88">
              <w:rPr>
                <w:rStyle w:val="Hyperkobling"/>
                <w:noProof/>
              </w:rPr>
              <w:t xml:space="preserve">Eksisterende tiltak </w:t>
            </w:r>
            <w:r w:rsidR="00716202">
              <w:rPr>
                <w:noProof/>
                <w:webHidden/>
              </w:rPr>
              <w:tab/>
            </w:r>
            <w:r w:rsidR="00716202">
              <w:rPr>
                <w:noProof/>
                <w:webHidden/>
              </w:rPr>
              <w:fldChar w:fldCharType="begin"/>
            </w:r>
            <w:r w:rsidR="00716202">
              <w:rPr>
                <w:noProof/>
                <w:webHidden/>
              </w:rPr>
              <w:instrText xml:space="preserve"> PAGEREF _Toc147490596 \h </w:instrText>
            </w:r>
            <w:r w:rsidR="00716202">
              <w:rPr>
                <w:noProof/>
                <w:webHidden/>
              </w:rPr>
            </w:r>
            <w:r w:rsidR="00716202">
              <w:rPr>
                <w:noProof/>
                <w:webHidden/>
              </w:rPr>
              <w:fldChar w:fldCharType="separate"/>
            </w:r>
            <w:r w:rsidR="00716202">
              <w:rPr>
                <w:noProof/>
                <w:webHidden/>
              </w:rPr>
              <w:t>5</w:t>
            </w:r>
            <w:r w:rsidR="00716202">
              <w:rPr>
                <w:noProof/>
                <w:webHidden/>
              </w:rPr>
              <w:fldChar w:fldCharType="end"/>
            </w:r>
          </w:hyperlink>
        </w:p>
        <w:p w14:paraId="3DA6B1D9" w14:textId="77777777" w:rsidR="00716202" w:rsidRDefault="00021FC3" w:rsidP="00716202">
          <w:pPr>
            <w:pStyle w:val="INNH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nb-NO"/>
            </w:rPr>
          </w:pPr>
          <w:hyperlink w:anchor="_Toc147490597" w:history="1">
            <w:r w:rsidR="00716202" w:rsidRPr="001A1B88">
              <w:rPr>
                <w:rStyle w:val="Hyperkobling"/>
                <w:noProof/>
              </w:rPr>
              <w:t>Gjennomføring</w:t>
            </w:r>
            <w:r w:rsidR="00716202">
              <w:rPr>
                <w:noProof/>
                <w:webHidden/>
              </w:rPr>
              <w:tab/>
            </w:r>
            <w:r w:rsidR="00716202">
              <w:rPr>
                <w:noProof/>
                <w:webHidden/>
              </w:rPr>
              <w:fldChar w:fldCharType="begin"/>
            </w:r>
            <w:r w:rsidR="00716202">
              <w:rPr>
                <w:noProof/>
                <w:webHidden/>
              </w:rPr>
              <w:instrText xml:space="preserve"> PAGEREF _Toc147490597 \h </w:instrText>
            </w:r>
            <w:r w:rsidR="00716202">
              <w:rPr>
                <w:noProof/>
                <w:webHidden/>
              </w:rPr>
            </w:r>
            <w:r w:rsidR="00716202">
              <w:rPr>
                <w:noProof/>
                <w:webHidden/>
              </w:rPr>
              <w:fldChar w:fldCharType="separate"/>
            </w:r>
            <w:r w:rsidR="00716202">
              <w:rPr>
                <w:noProof/>
                <w:webHidden/>
              </w:rPr>
              <w:t>5</w:t>
            </w:r>
            <w:r w:rsidR="00716202">
              <w:rPr>
                <w:noProof/>
                <w:webHidden/>
              </w:rPr>
              <w:fldChar w:fldCharType="end"/>
            </w:r>
          </w:hyperlink>
        </w:p>
        <w:p w14:paraId="3F01B3C4" w14:textId="77777777" w:rsidR="00716202" w:rsidRDefault="00021FC3" w:rsidP="00716202">
          <w:pPr>
            <w:pStyle w:val="INNH1"/>
            <w:rPr>
              <w:rFonts w:asciiTheme="minorHAnsi" w:eastAsiaTheme="minorEastAsia" w:hAnsiTheme="minorHAnsi" w:cstheme="minorBidi"/>
              <w:lang w:eastAsia="nb-NO"/>
            </w:rPr>
          </w:pPr>
          <w:hyperlink w:anchor="_Toc147490598" w:history="1">
            <w:r w:rsidR="00716202" w:rsidRPr="001A1B88">
              <w:rPr>
                <w:rStyle w:val="Hyperkobling"/>
              </w:rPr>
              <w:t>Bibliografi</w:t>
            </w:r>
            <w:r w:rsidR="00716202">
              <w:rPr>
                <w:webHidden/>
              </w:rPr>
              <w:tab/>
            </w:r>
            <w:r w:rsidR="00716202">
              <w:rPr>
                <w:webHidden/>
              </w:rPr>
              <w:fldChar w:fldCharType="begin"/>
            </w:r>
            <w:r w:rsidR="00716202">
              <w:rPr>
                <w:webHidden/>
              </w:rPr>
              <w:instrText xml:space="preserve"> PAGEREF _Toc147490598 \h </w:instrText>
            </w:r>
            <w:r w:rsidR="00716202">
              <w:rPr>
                <w:webHidden/>
              </w:rPr>
            </w:r>
            <w:r w:rsidR="00716202">
              <w:rPr>
                <w:webHidden/>
              </w:rPr>
              <w:fldChar w:fldCharType="separate"/>
            </w:r>
            <w:r w:rsidR="00716202">
              <w:rPr>
                <w:webHidden/>
              </w:rPr>
              <w:t>5</w:t>
            </w:r>
            <w:r w:rsidR="00716202">
              <w:rPr>
                <w:webHidden/>
              </w:rPr>
              <w:fldChar w:fldCharType="end"/>
            </w:r>
          </w:hyperlink>
        </w:p>
        <w:p w14:paraId="3F5A2930" w14:textId="77777777" w:rsidR="00716202" w:rsidRDefault="00716202" w:rsidP="00716202">
          <w:r>
            <w:rPr>
              <w:b/>
              <w:bCs/>
            </w:rPr>
            <w:fldChar w:fldCharType="end"/>
          </w:r>
        </w:p>
      </w:sdtContent>
    </w:sdt>
    <w:p w14:paraId="00EAFF1E" w14:textId="77777777" w:rsidR="00F443A8" w:rsidRPr="00566391" w:rsidRDefault="00F443A8" w:rsidP="001302F7">
      <w:pPr>
        <w:pStyle w:val="Overskrift1"/>
        <w:rPr>
          <w:rStyle w:val="cf01"/>
          <w:sz w:val="32"/>
          <w:szCs w:val="32"/>
        </w:rPr>
        <w:sectPr w:rsidR="00F443A8" w:rsidRPr="00566391" w:rsidSect="006738AF">
          <w:pgSz w:w="11906" w:h="16838"/>
          <w:pgMar w:top="1418" w:right="1418" w:bottom="1418" w:left="1418" w:header="709" w:footer="709" w:gutter="0"/>
          <w:pgNumType w:fmt="lowerRoman" w:start="1"/>
          <w:cols w:space="708"/>
          <w:docGrid w:linePitch="360"/>
        </w:sectPr>
      </w:pPr>
    </w:p>
    <w:p w14:paraId="5249CBDC" w14:textId="77777777" w:rsidR="00E60EFF" w:rsidRDefault="00E60EFF" w:rsidP="00E60EFF">
      <w:pPr>
        <w:pStyle w:val="Overskrift1"/>
      </w:pPr>
      <w:bookmarkStart w:id="0" w:name="_Toc147316499"/>
      <w:bookmarkStart w:id="1" w:name="_Toc147490587"/>
      <w:r>
        <w:lastRenderedPageBreak/>
        <w:t xml:space="preserve">Hvordan skal man bruke </w:t>
      </w:r>
      <w:r w:rsidR="009A6320">
        <w:t>risikoskjema</w:t>
      </w:r>
      <w:r>
        <w:t>?</w:t>
      </w:r>
      <w:bookmarkEnd w:id="0"/>
      <w:bookmarkEnd w:id="1"/>
      <w:r>
        <w:t xml:space="preserve"> </w:t>
      </w:r>
    </w:p>
    <w:p w14:paraId="741E85F8" w14:textId="77777777" w:rsidR="00014C84" w:rsidRDefault="007C189E" w:rsidP="4FADFDFF">
      <w:bookmarkStart w:id="2" w:name="_Hlk147225146"/>
      <w:r w:rsidRPr="00CF5737">
        <w:t>De</w:t>
      </w:r>
      <w:r w:rsidR="009A6320">
        <w:t>t skjema kan brukes for å skrive risikoanalyse. Trenger du veiledning</w:t>
      </w:r>
      <w:r w:rsidR="003772B7">
        <w:t>,</w:t>
      </w:r>
      <w:r w:rsidR="009A6320">
        <w:t xml:space="preserve"> kan du finner den </w:t>
      </w:r>
      <w:hyperlink r:id="rId11" w:history="1">
        <w:r w:rsidR="009A6320" w:rsidRPr="00850B6A">
          <w:rPr>
            <w:rStyle w:val="Hyperkobling"/>
          </w:rPr>
          <w:t>her.</w:t>
        </w:r>
      </w:hyperlink>
      <w:r w:rsidR="00850B6A">
        <w:t xml:space="preserve"> </w:t>
      </w:r>
      <w:bookmarkEnd w:id="2"/>
      <w:r w:rsidR="00850B6A">
        <w:t xml:space="preserve"> </w:t>
      </w:r>
      <w:r w:rsidR="00E744E9">
        <w:t>Veiledning til r</w:t>
      </w:r>
      <w:r w:rsidR="0039467D">
        <w:t xml:space="preserve">isikoanalyse for arrangement </w:t>
      </w:r>
      <w:r w:rsidR="00884E48">
        <w:t>finnes</w:t>
      </w:r>
      <w:r w:rsidR="00A02FF9">
        <w:t xml:space="preserve"> </w:t>
      </w:r>
      <w:hyperlink r:id="rId12" w:history="1">
        <w:r w:rsidR="00A02FF9" w:rsidRPr="00A02FF9">
          <w:rPr>
            <w:rStyle w:val="Hyperkobling"/>
          </w:rPr>
          <w:t>her</w:t>
        </w:r>
      </w:hyperlink>
      <w:r w:rsidR="00A02FF9">
        <w:t>.</w:t>
      </w:r>
      <w:r w:rsidR="00C0461F">
        <w:t xml:space="preserve"> </w:t>
      </w:r>
    </w:p>
    <w:p w14:paraId="52067899" w14:textId="77777777" w:rsidR="008E2BF1" w:rsidRDefault="008E2BF1" w:rsidP="4FADFDFF"/>
    <w:p w14:paraId="5D4D6903" w14:textId="77777777" w:rsidR="008E2BF1" w:rsidRDefault="008E2BF1" w:rsidP="4FADFDFF">
      <w:pPr>
        <w:sectPr w:rsidR="008E2BF1" w:rsidSect="006738AF">
          <w:footerReference w:type="default" r:id="rId13"/>
          <w:pgSz w:w="11906" w:h="16838"/>
          <w:pgMar w:top="1418" w:right="1418" w:bottom="1418" w:left="1418" w:header="709" w:footer="709" w:gutter="0"/>
          <w:pgNumType w:fmt="lowerRoman" w:start="1"/>
          <w:cols w:space="708"/>
          <w:docGrid w:linePitch="360"/>
        </w:sectPr>
      </w:pPr>
    </w:p>
    <w:bookmarkStart w:id="3" w:name="_Toc147316500" w:displacedByCustomXml="next"/>
    <w:bookmarkStart w:id="4" w:name="_Toc147490588" w:displacedByCustomXml="next"/>
    <w:sdt>
      <w:sdtPr>
        <w:id w:val="1375425051"/>
        <w:lock w:val="contentLocked"/>
        <w:placeholder>
          <w:docPart w:val="196B63D7BA024B0E9EB003F456481E95"/>
        </w:placeholder>
        <w:group/>
      </w:sdtPr>
      <w:sdtEndPr/>
      <w:sdtContent>
        <w:p w14:paraId="7DC27359" w14:textId="77777777" w:rsidR="00834C70" w:rsidRDefault="00834C70" w:rsidP="005B6D8E">
          <w:pPr>
            <w:pStyle w:val="Overskrift1"/>
          </w:pPr>
          <w:r>
            <w:t>Klassifisering av sannsynlighet</w:t>
          </w:r>
          <w:bookmarkEnd w:id="3"/>
          <w:r>
            <w:t xml:space="preserve"> </w:t>
          </w:r>
        </w:p>
      </w:sdtContent>
    </w:sdt>
    <w:bookmarkEnd w:id="4" w:displacedByCustomXml="prev"/>
    <w:p w14:paraId="27D026AD" w14:textId="77777777" w:rsidR="00834C70" w:rsidRDefault="00021FC3" w:rsidP="00834C70">
      <w:sdt>
        <w:sdtPr>
          <w:id w:val="246701598"/>
          <w:lock w:val="contentLocked"/>
          <w:placeholder>
            <w:docPart w:val="196B63D7BA024B0E9EB003F456481E95"/>
          </w:placeholder>
          <w:group/>
        </w:sdtPr>
        <w:sdtEndPr/>
        <w:sdtContent>
          <w:r w:rsidR="00834C70">
            <w:t>Dette eksemplet viser</w:t>
          </w:r>
          <w:r w:rsidR="2855BEBD">
            <w:t xml:space="preserve"> både</w:t>
          </w:r>
          <w:r w:rsidR="00834C70">
            <w:t xml:space="preserve"> sannsynlighet og frekvens </w:t>
          </w:r>
          <w:r w:rsidR="002D785C">
            <w:t xml:space="preserve">og </w:t>
          </w:r>
          <w:r w:rsidR="00834C70">
            <w:t>tallene kan endres ved behov</w:t>
          </w:r>
        </w:sdtContent>
      </w:sdt>
      <w:r w:rsidR="00834C70">
        <w:t xml:space="preserve">. </w:t>
      </w:r>
    </w:p>
    <w:p w14:paraId="776892BC" w14:textId="77777777" w:rsidR="001B0CAD" w:rsidRDefault="001B0CAD" w:rsidP="00F443A8">
      <w:pPr>
        <w:pStyle w:val="Bildetekst"/>
        <w:keepNext/>
        <w:spacing w:before="240"/>
      </w:pPr>
      <w:r>
        <w:t xml:space="preserve">Tabell </w:t>
      </w:r>
      <w:r w:rsidR="00021FC3">
        <w:fldChar w:fldCharType="begin"/>
      </w:r>
      <w:r w:rsidR="00021FC3">
        <w:instrText xml:space="preserve"> SEQ Tabell \* ARABIC </w:instrText>
      </w:r>
      <w:r w:rsidR="00021FC3">
        <w:fldChar w:fldCharType="separate"/>
      </w:r>
      <w:r w:rsidR="000115F7">
        <w:rPr>
          <w:noProof/>
        </w:rPr>
        <w:t>1</w:t>
      </w:r>
      <w:r w:rsidR="00021FC3">
        <w:rPr>
          <w:noProof/>
        </w:rPr>
        <w:fldChar w:fldCharType="end"/>
      </w:r>
      <w:r>
        <w:t xml:space="preserve"> Klassifisering av sannsynlighet</w:t>
      </w:r>
      <w:r w:rsidR="00430907">
        <w:t xml:space="preserve"> </w:t>
      </w:r>
      <w:sdt>
        <w:sdtPr>
          <w:id w:val="-91168936"/>
          <w:citation/>
        </w:sdtPr>
        <w:sdtEndPr/>
        <w:sdtContent>
          <w:r w:rsidR="00430907">
            <w:fldChar w:fldCharType="begin"/>
          </w:r>
          <w:r w:rsidR="00430907">
            <w:instrText xml:space="preserve"> CITATION Rau09 \l 1044 </w:instrText>
          </w:r>
          <w:r w:rsidR="00430907">
            <w:fldChar w:fldCharType="separate"/>
          </w:r>
          <w:r w:rsidR="00530A5C" w:rsidRPr="00530A5C">
            <w:rPr>
              <w:noProof/>
            </w:rPr>
            <w:t>[1]</w:t>
          </w:r>
          <w:r w:rsidR="00430907">
            <w:fldChar w:fldCharType="end"/>
          </w:r>
        </w:sdtContent>
      </w:sdt>
    </w:p>
    <w:sdt>
      <w:sdtPr>
        <w:rPr>
          <w:color w:val="FFFFFF" w:themeColor="background1"/>
        </w:rPr>
        <w:id w:val="-1089925192"/>
        <w15:repeatingSection/>
      </w:sdtPr>
      <w:sdtEndPr>
        <w:rPr>
          <w:color w:val="auto"/>
        </w:rPr>
      </w:sdtEndPr>
      <w:sdtContent>
        <w:sdt>
          <w:sdtPr>
            <w:rPr>
              <w:color w:val="FFFFFF" w:themeColor="background1"/>
            </w:rPr>
            <w:id w:val="-881942887"/>
            <w:placeholder>
              <w:docPart w:val="CD58333E806344EEA95E77D604D57A8D"/>
            </w:placeholder>
            <w15:repeatingSectionItem/>
          </w:sdtPr>
          <w:sdtEndPr>
            <w:rPr>
              <w:color w:val="auto"/>
            </w:rPr>
          </w:sdtEndPr>
          <w:sdtContent>
            <w:tbl>
              <w:tblPr>
                <w:tblStyle w:val="Tabellrutenett"/>
                <w:tblW w:w="0" w:type="auto"/>
                <w:tblLook w:val="04A0" w:firstRow="1" w:lastRow="0" w:firstColumn="1" w:lastColumn="0" w:noHBand="0" w:noVBand="1"/>
              </w:tblPr>
              <w:tblGrid>
                <w:gridCol w:w="1271"/>
                <w:gridCol w:w="3588"/>
                <w:gridCol w:w="3641"/>
              </w:tblGrid>
              <w:tr w:rsidR="00834C70" w14:paraId="7232B9DE" w14:textId="77777777" w:rsidTr="0061751A">
                <w:tc>
                  <w:tcPr>
                    <w:tcW w:w="1271" w:type="dxa"/>
                    <w:shd w:val="clear" w:color="auto" w:fill="3197B3" w:themeFill="accent1"/>
                  </w:tcPr>
                  <w:p w14:paraId="01D238FA" w14:textId="77777777" w:rsidR="00834C70" w:rsidRPr="0061751A" w:rsidRDefault="00834C70" w:rsidP="00394E49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 w:rsidRPr="0061751A">
                      <w:rPr>
                        <w:color w:val="FFFFFF" w:themeColor="background1"/>
                      </w:rPr>
                      <w:t xml:space="preserve">Klasser </w:t>
                    </w:r>
                  </w:p>
                </w:tc>
                <w:tc>
                  <w:tcPr>
                    <w:tcW w:w="3588" w:type="dxa"/>
                    <w:shd w:val="clear" w:color="auto" w:fill="3197B3" w:themeFill="accent1"/>
                  </w:tcPr>
                  <w:p w14:paraId="78E079E7" w14:textId="77777777" w:rsidR="00834C70" w:rsidRPr="0061751A" w:rsidRDefault="00834C70" w:rsidP="00394E49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 w:rsidRPr="0061751A">
                      <w:rPr>
                        <w:color w:val="FFFFFF" w:themeColor="background1"/>
                      </w:rPr>
                      <w:t xml:space="preserve">Sannsynlighet </w:t>
                    </w:r>
                  </w:p>
                </w:tc>
                <w:tc>
                  <w:tcPr>
                    <w:tcW w:w="3641" w:type="dxa"/>
                    <w:shd w:val="clear" w:color="auto" w:fill="3197B3" w:themeFill="accent1"/>
                  </w:tcPr>
                  <w:p w14:paraId="56B17DC4" w14:textId="77777777" w:rsidR="00834C70" w:rsidRPr="0061751A" w:rsidRDefault="00834C70" w:rsidP="00394E49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 w:rsidRPr="0061751A">
                      <w:rPr>
                        <w:color w:val="FFFFFF" w:themeColor="background1"/>
                      </w:rPr>
                      <w:t xml:space="preserve">Frekvens </w:t>
                    </w:r>
                  </w:p>
                </w:tc>
              </w:tr>
              <w:tr w:rsidR="00834C70" w14:paraId="45888E2B" w14:textId="77777777" w:rsidTr="00A86B23">
                <w:tc>
                  <w:tcPr>
                    <w:tcW w:w="1271" w:type="dxa"/>
                  </w:tcPr>
                  <w:p w14:paraId="1F11688B" w14:textId="77777777" w:rsidR="00834C70" w:rsidRDefault="00834C70" w:rsidP="00394E49">
                    <w:pPr>
                      <w:spacing w:after="0" w:line="240" w:lineRule="auto"/>
                    </w:pPr>
                    <w:r>
                      <w:t>1</w:t>
                    </w:r>
                  </w:p>
                </w:tc>
                <w:tc>
                  <w:tcPr>
                    <w:tcW w:w="3588" w:type="dxa"/>
                  </w:tcPr>
                  <w:p w14:paraId="79E46FBD" w14:textId="77777777" w:rsidR="00834C70" w:rsidRDefault="00834C70" w:rsidP="00394E49">
                    <w:pPr>
                      <w:spacing w:after="0" w:line="240" w:lineRule="auto"/>
                    </w:pPr>
                    <w:r>
                      <w:t>Svært lite sannsynlig</w:t>
                    </w:r>
                  </w:p>
                </w:tc>
                <w:tc>
                  <w:tcPr>
                    <w:tcW w:w="3641" w:type="dxa"/>
                  </w:tcPr>
                  <w:p w14:paraId="4B9F9E4B" w14:textId="77777777" w:rsidR="00834C70" w:rsidRDefault="00834C70" w:rsidP="00394E49">
                    <w:pPr>
                      <w:spacing w:after="0" w:line="240" w:lineRule="auto"/>
                    </w:pPr>
                    <w:r>
                      <w:t xml:space="preserve"> </w:t>
                    </w:r>
                    <w:sdt>
                      <w:sdtPr>
                        <w:id w:val="-1828127010"/>
                        <w:placeholder>
                          <w:docPart w:val="196B63D7BA024B0E9EB003F456481E95"/>
                        </w:placeholder>
                      </w:sdtPr>
                      <w:sdtEndPr/>
                      <w:sdtContent>
                        <w:r w:rsidR="00145580">
                          <w:t>Mindre enn 1 gang pr. 1000 år</w:t>
                        </w:r>
                      </w:sdtContent>
                    </w:sdt>
                  </w:p>
                </w:tc>
              </w:tr>
              <w:tr w:rsidR="00834C70" w14:paraId="741617C9" w14:textId="77777777" w:rsidTr="00A86B23">
                <w:tc>
                  <w:tcPr>
                    <w:tcW w:w="1271" w:type="dxa"/>
                  </w:tcPr>
                  <w:p w14:paraId="22C2E92E" w14:textId="77777777" w:rsidR="00834C70" w:rsidRDefault="00834C70" w:rsidP="00394E49">
                    <w:pPr>
                      <w:spacing w:after="0" w:line="240" w:lineRule="auto"/>
                    </w:pPr>
                    <w:r>
                      <w:t>2</w:t>
                    </w:r>
                  </w:p>
                </w:tc>
                <w:tc>
                  <w:tcPr>
                    <w:tcW w:w="3588" w:type="dxa"/>
                  </w:tcPr>
                  <w:p w14:paraId="2A785038" w14:textId="77777777" w:rsidR="00834C70" w:rsidRDefault="00834C70" w:rsidP="00394E49">
                    <w:pPr>
                      <w:spacing w:after="0" w:line="240" w:lineRule="auto"/>
                    </w:pPr>
                    <w:r>
                      <w:t>Lite sannsynlig</w:t>
                    </w:r>
                  </w:p>
                </w:tc>
                <w:sdt>
                  <w:sdtPr>
                    <w:id w:val="-268322200"/>
                    <w:placeholder>
                      <w:docPart w:val="196B63D7BA024B0E9EB003F456481E95"/>
                    </w:placeholder>
                  </w:sdtPr>
                  <w:sdtEndPr/>
                  <w:sdtContent>
                    <w:tc>
                      <w:tcPr>
                        <w:tcW w:w="3641" w:type="dxa"/>
                      </w:tcPr>
                      <w:p w14:paraId="64AA4B42" w14:textId="77777777" w:rsidR="00834C70" w:rsidRDefault="00145580" w:rsidP="00394E49">
                        <w:pPr>
                          <w:spacing w:after="0" w:line="240" w:lineRule="auto"/>
                        </w:pPr>
                        <w:r>
                          <w:t>1 gang pr. 100-1000 år</w:t>
                        </w:r>
                      </w:p>
                    </w:tc>
                  </w:sdtContent>
                </w:sdt>
              </w:tr>
              <w:tr w:rsidR="00834C70" w14:paraId="085B7D1A" w14:textId="77777777" w:rsidTr="00A86B23">
                <w:tc>
                  <w:tcPr>
                    <w:tcW w:w="1271" w:type="dxa"/>
                  </w:tcPr>
                  <w:p w14:paraId="0E9B810B" w14:textId="77777777" w:rsidR="00834C70" w:rsidRDefault="00834C70" w:rsidP="00394E49">
                    <w:pPr>
                      <w:spacing w:after="0" w:line="240" w:lineRule="auto"/>
                    </w:pPr>
                    <w:r>
                      <w:t>3</w:t>
                    </w:r>
                  </w:p>
                </w:tc>
                <w:tc>
                  <w:tcPr>
                    <w:tcW w:w="3588" w:type="dxa"/>
                  </w:tcPr>
                  <w:p w14:paraId="7EB242C2" w14:textId="77777777" w:rsidR="00834C70" w:rsidRDefault="00834C70" w:rsidP="00394E49">
                    <w:pPr>
                      <w:spacing w:after="0" w:line="240" w:lineRule="auto"/>
                    </w:pPr>
                    <w:r>
                      <w:t>Sannsynlig</w:t>
                    </w:r>
                  </w:p>
                </w:tc>
                <w:sdt>
                  <w:sdtPr>
                    <w:id w:val="1437641023"/>
                    <w:placeholder>
                      <w:docPart w:val="196B63D7BA024B0E9EB003F456481E95"/>
                    </w:placeholder>
                  </w:sdtPr>
                  <w:sdtEndPr/>
                  <w:sdtContent>
                    <w:tc>
                      <w:tcPr>
                        <w:tcW w:w="3641" w:type="dxa"/>
                      </w:tcPr>
                      <w:p w14:paraId="17B7FC6C" w14:textId="77777777" w:rsidR="00834C70" w:rsidRDefault="00145580" w:rsidP="00394E49">
                        <w:pPr>
                          <w:spacing w:after="0" w:line="240" w:lineRule="auto"/>
                        </w:pPr>
                        <w:r>
                          <w:t>1 gang pr. 10-100 år</w:t>
                        </w:r>
                      </w:p>
                    </w:tc>
                  </w:sdtContent>
                </w:sdt>
              </w:tr>
              <w:tr w:rsidR="00834C70" w14:paraId="76E67221" w14:textId="77777777" w:rsidTr="00A86B23">
                <w:tc>
                  <w:tcPr>
                    <w:tcW w:w="1271" w:type="dxa"/>
                  </w:tcPr>
                  <w:p w14:paraId="38DAF4F6" w14:textId="77777777" w:rsidR="00834C70" w:rsidRDefault="00834C70" w:rsidP="00394E49">
                    <w:pPr>
                      <w:spacing w:after="0" w:line="240" w:lineRule="auto"/>
                    </w:pPr>
                    <w:r>
                      <w:t>4</w:t>
                    </w:r>
                  </w:p>
                </w:tc>
                <w:tc>
                  <w:tcPr>
                    <w:tcW w:w="3588" w:type="dxa"/>
                  </w:tcPr>
                  <w:p w14:paraId="42F442C8" w14:textId="77777777" w:rsidR="00834C70" w:rsidRDefault="00834C70" w:rsidP="00394E49">
                    <w:pPr>
                      <w:spacing w:after="0" w:line="240" w:lineRule="auto"/>
                    </w:pPr>
                    <w:r>
                      <w:t>Ganske sannsynlig</w:t>
                    </w:r>
                  </w:p>
                </w:tc>
                <w:sdt>
                  <w:sdtPr>
                    <w:id w:val="1953516106"/>
                    <w:placeholder>
                      <w:docPart w:val="196B63D7BA024B0E9EB003F456481E95"/>
                    </w:placeholder>
                  </w:sdtPr>
                  <w:sdtEndPr/>
                  <w:sdtContent>
                    <w:tc>
                      <w:tcPr>
                        <w:tcW w:w="3641" w:type="dxa"/>
                      </w:tcPr>
                      <w:p w14:paraId="2FB2BC16" w14:textId="77777777" w:rsidR="00834C70" w:rsidRDefault="00145580" w:rsidP="00394E49">
                        <w:pPr>
                          <w:spacing w:after="0" w:line="240" w:lineRule="auto"/>
                        </w:pPr>
                        <w:r>
                          <w:t>1 gang pr. pr. 1-10 år</w:t>
                        </w:r>
                      </w:p>
                    </w:tc>
                  </w:sdtContent>
                </w:sdt>
              </w:tr>
              <w:tr w:rsidR="00834C70" w14:paraId="7E7438D9" w14:textId="77777777" w:rsidTr="00A86B23">
                <w:tc>
                  <w:tcPr>
                    <w:tcW w:w="1271" w:type="dxa"/>
                  </w:tcPr>
                  <w:p w14:paraId="01B5498A" w14:textId="77777777" w:rsidR="00834C70" w:rsidRDefault="00834C70" w:rsidP="00394E49">
                    <w:pPr>
                      <w:spacing w:after="0" w:line="240" w:lineRule="auto"/>
                    </w:pPr>
                    <w:r>
                      <w:t>5</w:t>
                    </w:r>
                  </w:p>
                </w:tc>
                <w:tc>
                  <w:tcPr>
                    <w:tcW w:w="3588" w:type="dxa"/>
                  </w:tcPr>
                  <w:p w14:paraId="22D2D5D4" w14:textId="77777777" w:rsidR="00834C70" w:rsidRDefault="00834C70" w:rsidP="00394E49">
                    <w:pPr>
                      <w:spacing w:after="0" w:line="240" w:lineRule="auto"/>
                    </w:pPr>
                    <w:r>
                      <w:t xml:space="preserve">Svært sannsynlig </w:t>
                    </w:r>
                  </w:p>
                </w:tc>
                <w:sdt>
                  <w:sdtPr>
                    <w:id w:val="1750072714"/>
                    <w:placeholder>
                      <w:docPart w:val="196B63D7BA024B0E9EB003F456481E95"/>
                    </w:placeholder>
                  </w:sdtPr>
                  <w:sdtEndPr/>
                  <w:sdtContent>
                    <w:tc>
                      <w:tcPr>
                        <w:tcW w:w="3641" w:type="dxa"/>
                      </w:tcPr>
                      <w:p w14:paraId="0D61DD52" w14:textId="77777777" w:rsidR="00834C70" w:rsidRDefault="00145580" w:rsidP="00394E49">
                        <w:pPr>
                          <w:spacing w:after="0" w:line="240" w:lineRule="auto"/>
                        </w:pPr>
                        <w:r w:rsidRPr="00145580">
                          <w:t>Mer enn 1 gang pr år</w:t>
                        </w:r>
                      </w:p>
                    </w:tc>
                  </w:sdtContent>
                </w:sdt>
              </w:tr>
            </w:tbl>
          </w:sdtContent>
        </w:sdt>
      </w:sdtContent>
    </w:sdt>
    <w:bookmarkStart w:id="5" w:name="_Toc147316501" w:displacedByCustomXml="next"/>
    <w:bookmarkStart w:id="6" w:name="_Toc147490589" w:displacedByCustomXml="next"/>
    <w:sdt>
      <w:sdtPr>
        <w:id w:val="1003633418"/>
        <w:lock w:val="contentLocked"/>
        <w:placeholder>
          <w:docPart w:val="196B63D7BA024B0E9EB003F456481E95"/>
        </w:placeholder>
        <w:group/>
      </w:sdtPr>
      <w:sdtEndPr/>
      <w:sdtContent>
        <w:p w14:paraId="4BB5E786" w14:textId="77777777" w:rsidR="00834C70" w:rsidRDefault="008A1FA6" w:rsidP="008A1FA6">
          <w:pPr>
            <w:pStyle w:val="Overskrift1"/>
          </w:pPr>
          <w:r>
            <w:t>Klassifisering av k</w:t>
          </w:r>
          <w:r w:rsidR="00834C70">
            <w:t>onsekvens</w:t>
          </w:r>
          <w:bookmarkEnd w:id="5"/>
          <w:r w:rsidR="00834C70">
            <w:t xml:space="preserve"> </w:t>
          </w:r>
        </w:p>
      </w:sdtContent>
    </w:sdt>
    <w:bookmarkEnd w:id="6" w:displacedByCustomXml="prev"/>
    <w:sdt>
      <w:sdtPr>
        <w:id w:val="-1101796338"/>
        <w:lock w:val="contentLocked"/>
        <w:placeholder>
          <w:docPart w:val="196B63D7BA024B0E9EB003F456481E95"/>
        </w:placeholder>
        <w:group/>
      </w:sdtPr>
      <w:sdtEndPr/>
      <w:sdtContent>
        <w:p w14:paraId="1C7FE1EA" w14:textId="77777777" w:rsidR="00834C70" w:rsidRDefault="00834C70" w:rsidP="00834C70">
          <w:r>
            <w:t>Det kan være aktuelt å bruke flere ulike konsekvensgrupper</w:t>
          </w:r>
          <w:r w:rsidR="00CF1CEE">
            <w:t>, alt</w:t>
          </w:r>
          <w:r>
            <w:t xml:space="preserve"> etter hvilke verdier som </w:t>
          </w:r>
          <w:r w:rsidR="00CF1CEE">
            <w:t>er relevant</w:t>
          </w:r>
          <w:r>
            <w:t xml:space="preserve">, for eksempel </w:t>
          </w:r>
          <w:r w:rsidR="2A6647D7">
            <w:t xml:space="preserve">tap av </w:t>
          </w:r>
          <w:r>
            <w:t xml:space="preserve">omdømme, marked, informasjon og så videre. </w:t>
          </w:r>
        </w:p>
      </w:sdtContent>
    </w:sdt>
    <w:p w14:paraId="710A8680" w14:textId="77777777" w:rsidR="00516F48" w:rsidRDefault="00516F48" w:rsidP="00516F48">
      <w:pPr>
        <w:pStyle w:val="Bildetekst"/>
        <w:keepNext/>
      </w:pPr>
      <w:r>
        <w:t xml:space="preserve">Tabell </w:t>
      </w:r>
      <w:r w:rsidR="00021FC3">
        <w:fldChar w:fldCharType="begin"/>
      </w:r>
      <w:r w:rsidR="00021FC3">
        <w:instrText xml:space="preserve"> </w:instrText>
      </w:r>
      <w:r w:rsidR="00021FC3">
        <w:instrText xml:space="preserve">SEQ Tabell \* ARABIC </w:instrText>
      </w:r>
      <w:r w:rsidR="00021FC3">
        <w:fldChar w:fldCharType="separate"/>
      </w:r>
      <w:r w:rsidR="000115F7">
        <w:rPr>
          <w:noProof/>
        </w:rPr>
        <w:t>2</w:t>
      </w:r>
      <w:r w:rsidR="00021FC3">
        <w:rPr>
          <w:noProof/>
        </w:rPr>
        <w:fldChar w:fldCharType="end"/>
      </w:r>
      <w:r>
        <w:t xml:space="preserve"> Klassifisering for</w:t>
      </w:r>
      <w:r>
        <w:rPr>
          <w:noProof/>
        </w:rPr>
        <w:t xml:space="preserve"> konsekvens</w:t>
      </w:r>
      <w:r w:rsidR="00430907">
        <w:rPr>
          <w:noProof/>
        </w:rPr>
        <w:t xml:space="preserve"> </w:t>
      </w:r>
      <w:sdt>
        <w:sdtPr>
          <w:rPr>
            <w:noProof/>
          </w:rPr>
          <w:id w:val="2119940116"/>
          <w:citation/>
        </w:sdtPr>
        <w:sdtEndPr/>
        <w:sdtContent>
          <w:r w:rsidR="00430907">
            <w:rPr>
              <w:noProof/>
            </w:rPr>
            <w:fldChar w:fldCharType="begin"/>
          </w:r>
          <w:r w:rsidR="00430907">
            <w:rPr>
              <w:noProof/>
            </w:rPr>
            <w:instrText xml:space="preserve"> CITATION Rau09 \l 1044 </w:instrText>
          </w:r>
          <w:r w:rsidR="00430907">
            <w:rPr>
              <w:noProof/>
            </w:rPr>
            <w:fldChar w:fldCharType="separate"/>
          </w:r>
          <w:r w:rsidR="00530A5C" w:rsidRPr="00530A5C">
            <w:rPr>
              <w:noProof/>
            </w:rPr>
            <w:t>[1]</w:t>
          </w:r>
          <w:r w:rsidR="00430907">
            <w:rPr>
              <w:noProof/>
            </w:rPr>
            <w:fldChar w:fldCharType="end"/>
          </w:r>
        </w:sdtContent>
      </w:sdt>
    </w:p>
    <w:sdt>
      <w:sdtPr>
        <w:rPr>
          <w:color w:val="FFFFFF" w:themeColor="background1"/>
        </w:rPr>
        <w:id w:val="1534150688"/>
        <w15:repeatingSection/>
      </w:sdtPr>
      <w:sdtEndPr>
        <w:rPr>
          <w:color w:val="auto"/>
        </w:rPr>
      </w:sdtEndPr>
      <w:sdtContent>
        <w:sdt>
          <w:sdtPr>
            <w:rPr>
              <w:color w:val="FFFFFF" w:themeColor="background1"/>
            </w:rPr>
            <w:id w:val="507100395"/>
            <w:placeholder>
              <w:docPart w:val="CD58333E806344EEA95E77D604D57A8D"/>
            </w:placeholder>
            <w15:repeatingSectionItem/>
          </w:sdtPr>
          <w:sdtEndPr>
            <w:rPr>
              <w:color w:val="auto"/>
            </w:rPr>
          </w:sdtEndPr>
          <w:sdtContent>
            <w:tbl>
              <w:tblPr>
                <w:tblStyle w:val="Tabellrutenett"/>
                <w:tblW w:w="5628" w:type="pct"/>
                <w:tblLook w:val="04A0" w:firstRow="1" w:lastRow="0" w:firstColumn="1" w:lastColumn="0" w:noHBand="0" w:noVBand="1"/>
              </w:tblPr>
              <w:tblGrid>
                <w:gridCol w:w="1130"/>
                <w:gridCol w:w="1558"/>
                <w:gridCol w:w="2411"/>
                <w:gridCol w:w="1493"/>
                <w:gridCol w:w="3606"/>
              </w:tblGrid>
              <w:tr w:rsidR="00834C70" w:rsidRPr="00F443A8" w14:paraId="11898F13" w14:textId="77777777" w:rsidTr="0061751A">
                <w:tc>
                  <w:tcPr>
                    <w:tcW w:w="554" w:type="pct"/>
                    <w:shd w:val="clear" w:color="auto" w:fill="3197B3" w:themeFill="accent1"/>
                    <w:vAlign w:val="center"/>
                  </w:tcPr>
                  <w:p w14:paraId="3BD6DB0E" w14:textId="77777777" w:rsidR="00834C70" w:rsidRPr="0061751A" w:rsidRDefault="00834C70" w:rsidP="00394E49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61751A">
                      <w:rPr>
                        <w:color w:val="FFFFFF" w:themeColor="background1"/>
                      </w:rPr>
                      <w:t>Klasser</w:t>
                    </w:r>
                  </w:p>
                </w:tc>
                <w:tc>
                  <w:tcPr>
                    <w:tcW w:w="764" w:type="pct"/>
                    <w:shd w:val="clear" w:color="auto" w:fill="3197B3" w:themeFill="accent1"/>
                    <w:vAlign w:val="center"/>
                  </w:tcPr>
                  <w:p w14:paraId="3C9E79FC" w14:textId="77777777" w:rsidR="00834C70" w:rsidRPr="0061751A" w:rsidRDefault="00834C70" w:rsidP="00394E49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61751A">
                      <w:rPr>
                        <w:color w:val="FFFFFF" w:themeColor="background1"/>
                      </w:rPr>
                      <w:t>Konsekvens</w:t>
                    </w:r>
                  </w:p>
                </w:tc>
                <w:tc>
                  <w:tcPr>
                    <w:tcW w:w="1182" w:type="pct"/>
                    <w:shd w:val="clear" w:color="auto" w:fill="3197B3" w:themeFill="accent1"/>
                    <w:vAlign w:val="center"/>
                  </w:tcPr>
                  <w:p w14:paraId="26BA807B" w14:textId="77777777" w:rsidR="00834C70" w:rsidRPr="0061751A" w:rsidRDefault="00834C70" w:rsidP="00394E49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61751A">
                      <w:rPr>
                        <w:color w:val="FFFFFF" w:themeColor="background1"/>
                      </w:rPr>
                      <w:t>For mennesker</w:t>
                    </w:r>
                  </w:p>
                </w:tc>
                <w:tc>
                  <w:tcPr>
                    <w:tcW w:w="732" w:type="pct"/>
                    <w:shd w:val="clear" w:color="auto" w:fill="3197B3" w:themeFill="accent1"/>
                    <w:vAlign w:val="center"/>
                  </w:tcPr>
                  <w:p w14:paraId="5BDFB08B" w14:textId="77777777" w:rsidR="00834C70" w:rsidRPr="0061751A" w:rsidRDefault="00834C70" w:rsidP="00394E49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61751A">
                      <w:rPr>
                        <w:color w:val="FFFFFF" w:themeColor="background1"/>
                      </w:rPr>
                      <w:t>For materielle verdier</w:t>
                    </w:r>
                  </w:p>
                </w:tc>
                <w:tc>
                  <w:tcPr>
                    <w:tcW w:w="1769" w:type="pct"/>
                    <w:shd w:val="clear" w:color="auto" w:fill="3197B3" w:themeFill="accent1"/>
                    <w:vAlign w:val="center"/>
                  </w:tcPr>
                  <w:p w14:paraId="2F84B7BD" w14:textId="77777777" w:rsidR="00834C70" w:rsidRPr="0061751A" w:rsidRDefault="00834C70" w:rsidP="00394E49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61751A">
                      <w:rPr>
                        <w:color w:val="FFFFFF" w:themeColor="background1"/>
                      </w:rPr>
                      <w:t>For miljø</w:t>
                    </w:r>
                  </w:p>
                </w:tc>
              </w:tr>
              <w:tr w:rsidR="00834C70" w:rsidRPr="00F443A8" w14:paraId="036FB166" w14:textId="77777777" w:rsidTr="00786269">
                <w:tc>
                  <w:tcPr>
                    <w:tcW w:w="554" w:type="pct"/>
                    <w:vAlign w:val="center"/>
                  </w:tcPr>
                  <w:p w14:paraId="65429555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1</w:t>
                    </w:r>
                  </w:p>
                </w:tc>
                <w:tc>
                  <w:tcPr>
                    <w:tcW w:w="764" w:type="pct"/>
                    <w:vAlign w:val="center"/>
                  </w:tcPr>
                  <w:p w14:paraId="4667B804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Liten</w:t>
                    </w:r>
                  </w:p>
                </w:tc>
                <w:tc>
                  <w:tcPr>
                    <w:tcW w:w="1182" w:type="pct"/>
                    <w:vAlign w:val="center"/>
                  </w:tcPr>
                  <w:p w14:paraId="140B5F00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Små personskader</w:t>
                    </w:r>
                  </w:p>
                </w:tc>
                <w:tc>
                  <w:tcPr>
                    <w:tcW w:w="732" w:type="pct"/>
                    <w:vAlign w:val="center"/>
                  </w:tcPr>
                  <w:p w14:paraId="13484BE9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Mindre enn 0,2 mill kr.</w:t>
                    </w:r>
                  </w:p>
                </w:tc>
                <w:tc>
                  <w:tcPr>
                    <w:tcW w:w="1769" w:type="pct"/>
                    <w:vAlign w:val="center"/>
                  </w:tcPr>
                  <w:p w14:paraId="5794D301" w14:textId="77777777" w:rsidR="00834C70" w:rsidRPr="00F443A8" w:rsidRDefault="2F21F834" w:rsidP="00394E49">
                    <w:pPr>
                      <w:spacing w:after="0" w:line="240" w:lineRule="auto"/>
                      <w:jc w:val="center"/>
                    </w:pPr>
                    <w:r w:rsidRPr="00F443A8">
                      <w:t>Lite omfang kort restitusjonstid</w:t>
                    </w:r>
                  </w:p>
                </w:tc>
              </w:tr>
              <w:tr w:rsidR="00834C70" w:rsidRPr="00F443A8" w14:paraId="6BA6A595" w14:textId="77777777" w:rsidTr="00786269">
                <w:tc>
                  <w:tcPr>
                    <w:tcW w:w="554" w:type="pct"/>
                    <w:vAlign w:val="center"/>
                  </w:tcPr>
                  <w:p w14:paraId="6EF535F9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2</w:t>
                    </w:r>
                  </w:p>
                </w:tc>
                <w:tc>
                  <w:tcPr>
                    <w:tcW w:w="764" w:type="pct"/>
                    <w:vAlign w:val="center"/>
                  </w:tcPr>
                  <w:p w14:paraId="502479D5" w14:textId="77777777" w:rsidR="00834C70" w:rsidRPr="00F443A8" w:rsidRDefault="00AA020F" w:rsidP="00394E49">
                    <w:pPr>
                      <w:spacing w:after="0" w:line="240" w:lineRule="auto"/>
                      <w:jc w:val="center"/>
                    </w:pPr>
                    <w:r w:rsidRPr="00F443A8">
                      <w:t>Middels</w:t>
                    </w:r>
                  </w:p>
                </w:tc>
                <w:tc>
                  <w:tcPr>
                    <w:tcW w:w="1182" w:type="pct"/>
                    <w:vAlign w:val="center"/>
                  </w:tcPr>
                  <w:p w14:paraId="2262BB45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Alvorlige personskader</w:t>
                    </w:r>
                  </w:p>
                </w:tc>
                <w:tc>
                  <w:tcPr>
                    <w:tcW w:w="732" w:type="pct"/>
                    <w:vAlign w:val="center"/>
                  </w:tcPr>
                  <w:p w14:paraId="40B70635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0,2-2 mill kr.</w:t>
                    </w:r>
                  </w:p>
                </w:tc>
                <w:tc>
                  <w:tcPr>
                    <w:tcW w:w="1769" w:type="pct"/>
                    <w:vAlign w:val="center"/>
                  </w:tcPr>
                  <w:p w14:paraId="4875E550" w14:textId="77777777" w:rsidR="00834C70" w:rsidRPr="00F443A8" w:rsidRDefault="3617B3AC" w:rsidP="00394E49">
                    <w:pPr>
                      <w:spacing w:after="0" w:line="240" w:lineRule="auto"/>
                      <w:jc w:val="center"/>
                    </w:pPr>
                    <w:r w:rsidRPr="00F443A8">
                      <w:t>Stort omfang</w:t>
                    </w:r>
                  </w:p>
                  <w:p w14:paraId="6DEB0188" w14:textId="77777777" w:rsidR="00834C70" w:rsidRPr="00F443A8" w:rsidRDefault="3617B3AC" w:rsidP="00394E49">
                    <w:pPr>
                      <w:spacing w:after="0" w:line="240" w:lineRule="auto"/>
                      <w:jc w:val="center"/>
                    </w:pPr>
                    <w:r w:rsidRPr="00F443A8">
                      <w:t>Kort restitusjonstid</w:t>
                    </w:r>
                  </w:p>
                </w:tc>
              </w:tr>
              <w:tr w:rsidR="00834C70" w:rsidRPr="00F443A8" w14:paraId="49183251" w14:textId="77777777" w:rsidTr="00786269">
                <w:tc>
                  <w:tcPr>
                    <w:tcW w:w="554" w:type="pct"/>
                    <w:vAlign w:val="center"/>
                  </w:tcPr>
                  <w:p w14:paraId="732B239C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3</w:t>
                    </w:r>
                  </w:p>
                </w:tc>
                <w:tc>
                  <w:tcPr>
                    <w:tcW w:w="764" w:type="pct"/>
                    <w:vAlign w:val="center"/>
                  </w:tcPr>
                  <w:p w14:paraId="590219D2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Stor</w:t>
                    </w:r>
                  </w:p>
                </w:tc>
                <w:tc>
                  <w:tcPr>
                    <w:tcW w:w="1182" w:type="pct"/>
                    <w:vAlign w:val="center"/>
                  </w:tcPr>
                  <w:p w14:paraId="40A57AC2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1-2 døde</w:t>
                    </w:r>
                  </w:p>
                </w:tc>
                <w:tc>
                  <w:tcPr>
                    <w:tcW w:w="732" w:type="pct"/>
                    <w:vAlign w:val="center"/>
                  </w:tcPr>
                  <w:p w14:paraId="27634CC7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2-20 mill kr.</w:t>
                    </w:r>
                  </w:p>
                </w:tc>
                <w:tc>
                  <w:tcPr>
                    <w:tcW w:w="1769" w:type="pct"/>
                    <w:vAlign w:val="center"/>
                  </w:tcPr>
                  <w:p w14:paraId="27854224" w14:textId="77777777" w:rsidR="00834C70" w:rsidRPr="00F443A8" w:rsidRDefault="5A1DD530" w:rsidP="00394E49">
                    <w:pPr>
                      <w:spacing w:after="0" w:line="240" w:lineRule="auto"/>
                      <w:jc w:val="center"/>
                    </w:pPr>
                    <w:r w:rsidRPr="00F443A8">
                      <w:t>Noe omfang</w:t>
                    </w:r>
                  </w:p>
                  <w:p w14:paraId="3E471C5F" w14:textId="77777777" w:rsidR="00834C70" w:rsidRPr="00F443A8" w:rsidRDefault="18EB5BEE" w:rsidP="00394E49">
                    <w:pPr>
                      <w:spacing w:after="0" w:line="240" w:lineRule="auto"/>
                      <w:jc w:val="center"/>
                    </w:pPr>
                    <w:r w:rsidRPr="00F443A8">
                      <w:t>Lang restitusjonstid</w:t>
                    </w:r>
                  </w:p>
                </w:tc>
              </w:tr>
              <w:tr w:rsidR="00834C70" w:rsidRPr="00F443A8" w14:paraId="2D4CD73F" w14:textId="77777777" w:rsidTr="00786269">
                <w:tc>
                  <w:tcPr>
                    <w:tcW w:w="554" w:type="pct"/>
                    <w:vAlign w:val="center"/>
                  </w:tcPr>
                  <w:p w14:paraId="404F240B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4</w:t>
                    </w:r>
                  </w:p>
                </w:tc>
                <w:tc>
                  <w:tcPr>
                    <w:tcW w:w="764" w:type="pct"/>
                    <w:vAlign w:val="center"/>
                  </w:tcPr>
                  <w:p w14:paraId="372692F0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Svært stor</w:t>
                    </w:r>
                  </w:p>
                </w:tc>
                <w:tc>
                  <w:tcPr>
                    <w:tcW w:w="1182" w:type="pct"/>
                    <w:vAlign w:val="center"/>
                  </w:tcPr>
                  <w:p w14:paraId="5DDFCBF7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3-10 døde</w:t>
                    </w:r>
                  </w:p>
                </w:tc>
                <w:tc>
                  <w:tcPr>
                    <w:tcW w:w="732" w:type="pct"/>
                    <w:vAlign w:val="center"/>
                  </w:tcPr>
                  <w:p w14:paraId="6DA0A735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20-100 mill kr.</w:t>
                    </w:r>
                  </w:p>
                </w:tc>
                <w:tc>
                  <w:tcPr>
                    <w:tcW w:w="1769" w:type="pct"/>
                    <w:vAlign w:val="center"/>
                  </w:tcPr>
                  <w:p w14:paraId="473B8C59" w14:textId="77777777" w:rsidR="00834C70" w:rsidRPr="00F443A8" w:rsidRDefault="3BEFE2BB" w:rsidP="00394E49">
                    <w:pPr>
                      <w:spacing w:after="0" w:line="240" w:lineRule="auto"/>
                      <w:jc w:val="center"/>
                    </w:pPr>
                    <w:r w:rsidRPr="00F443A8">
                      <w:t>Stort omfang</w:t>
                    </w:r>
                  </w:p>
                  <w:p w14:paraId="528401FB" w14:textId="77777777" w:rsidR="00834C70" w:rsidRPr="00F443A8" w:rsidRDefault="3BEFE2BB" w:rsidP="00394E49">
                    <w:pPr>
                      <w:spacing w:after="0" w:line="240" w:lineRule="auto"/>
                      <w:jc w:val="center"/>
                    </w:pPr>
                    <w:r w:rsidRPr="00F443A8">
                      <w:t>Lang restitusjonstid</w:t>
                    </w:r>
                  </w:p>
                </w:tc>
              </w:tr>
              <w:tr w:rsidR="00834C70" w:rsidRPr="00F443A8" w14:paraId="5E99C7CB" w14:textId="77777777" w:rsidTr="00786269">
                <w:tc>
                  <w:tcPr>
                    <w:tcW w:w="554" w:type="pct"/>
                    <w:vAlign w:val="center"/>
                  </w:tcPr>
                  <w:p w14:paraId="77EA564A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5</w:t>
                    </w:r>
                  </w:p>
                </w:tc>
                <w:tc>
                  <w:tcPr>
                    <w:tcW w:w="764" w:type="pct"/>
                    <w:vAlign w:val="center"/>
                  </w:tcPr>
                  <w:p w14:paraId="73FD3CE1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Katastrofal</w:t>
                    </w:r>
                  </w:p>
                </w:tc>
                <w:tc>
                  <w:tcPr>
                    <w:tcW w:w="1182" w:type="pct"/>
                    <w:vAlign w:val="center"/>
                  </w:tcPr>
                  <w:p w14:paraId="5515886F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Mer enn 10 dø</w:t>
                    </w:r>
                    <w:r w:rsidR="00AA020F">
                      <w:t>d</w:t>
                    </w:r>
                    <w:r w:rsidRPr="00F443A8">
                      <w:t>e</w:t>
                    </w:r>
                  </w:p>
                </w:tc>
                <w:tc>
                  <w:tcPr>
                    <w:tcW w:w="732" w:type="pct"/>
                    <w:vAlign w:val="center"/>
                  </w:tcPr>
                  <w:p w14:paraId="361FFE8A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Mer enn 200 mill kr.</w:t>
                    </w:r>
                  </w:p>
                </w:tc>
                <w:tc>
                  <w:tcPr>
                    <w:tcW w:w="1769" w:type="pct"/>
                    <w:vAlign w:val="center"/>
                  </w:tcPr>
                  <w:p w14:paraId="0474C369" w14:textId="77777777" w:rsidR="00834C70" w:rsidRPr="00F443A8" w:rsidRDefault="40FC796D" w:rsidP="00394E49">
                    <w:pPr>
                      <w:spacing w:after="0" w:line="240" w:lineRule="auto"/>
                      <w:jc w:val="center"/>
                    </w:pPr>
                    <w:r w:rsidRPr="00F443A8">
                      <w:t>Stort omfang</w:t>
                    </w:r>
                  </w:p>
                  <w:p w14:paraId="0E794D5E" w14:textId="77777777" w:rsidR="00834C70" w:rsidRPr="00F443A8" w:rsidRDefault="40FC796D" w:rsidP="00394E49">
                    <w:pPr>
                      <w:spacing w:after="0" w:line="240" w:lineRule="auto"/>
                      <w:jc w:val="center"/>
                    </w:pPr>
                    <w:r w:rsidRPr="00F443A8">
                      <w:t>Varig skade</w:t>
                    </w:r>
                  </w:p>
                </w:tc>
              </w:tr>
            </w:tbl>
          </w:sdtContent>
        </w:sdt>
      </w:sdtContent>
    </w:sdt>
    <w:p w14:paraId="4C929CDF" w14:textId="77777777" w:rsidR="002160F0" w:rsidRDefault="002160F0">
      <w:pPr>
        <w:rPr>
          <w:rFonts w:eastAsiaTheme="majorEastAsia" w:cstheme="majorBidi"/>
          <w:color w:val="247085" w:themeColor="accent1" w:themeShade="BF"/>
          <w:sz w:val="26"/>
          <w:szCs w:val="26"/>
        </w:rPr>
      </w:pPr>
      <w:r>
        <w:br w:type="page"/>
      </w:r>
    </w:p>
    <w:p w14:paraId="2F9906F5" w14:textId="77777777" w:rsidR="001177F6" w:rsidRDefault="001177F6" w:rsidP="001177F6">
      <w:pPr>
        <w:pStyle w:val="Overskrift1"/>
      </w:pPr>
      <w:bookmarkStart w:id="7" w:name="_Toc147490590"/>
      <w:r w:rsidRPr="001177F6">
        <w:lastRenderedPageBreak/>
        <w:t>Risikomatrise</w:t>
      </w:r>
      <w:bookmarkEnd w:id="7"/>
    </w:p>
    <w:p w14:paraId="1CACA6B8" w14:textId="77777777" w:rsidR="00850B6A" w:rsidRPr="00850B6A" w:rsidRDefault="00850B6A" w:rsidP="00850B6A">
      <w:r>
        <w:rPr>
          <w:i/>
          <w:iCs/>
        </w:rPr>
        <w:fldChar w:fldCharType="begin"/>
      </w:r>
      <w:r>
        <w:rPr>
          <w:i/>
          <w:iCs/>
        </w:rPr>
        <w:instrText xml:space="preserve"> REF _Ref130902269 \h </w:instrText>
      </w:r>
      <w:r>
        <w:rPr>
          <w:i/>
          <w:iCs/>
        </w:rPr>
      </w:r>
      <w:r>
        <w:rPr>
          <w:i/>
          <w:iCs/>
        </w:rPr>
        <w:fldChar w:fldCharType="separate"/>
      </w:r>
      <w:r w:rsidR="000115F7">
        <w:t xml:space="preserve">Tabell </w:t>
      </w:r>
      <w:r w:rsidR="000115F7">
        <w:rPr>
          <w:noProof/>
        </w:rPr>
        <w:t>3</w:t>
      </w:r>
      <w:r>
        <w:rPr>
          <w:i/>
          <w:iCs/>
        </w:rPr>
        <w:fldChar w:fldCharType="end"/>
      </w:r>
      <w:r>
        <w:rPr>
          <w:i/>
          <w:iCs/>
        </w:rPr>
        <w:t xml:space="preserve"> </w:t>
      </w:r>
      <w:r w:rsidRPr="71960EB0">
        <w:rPr>
          <w:i/>
          <w:iCs/>
        </w:rPr>
        <w:t xml:space="preserve">risikomatrise </w:t>
      </w:r>
      <w:r>
        <w:t>er et eksempel på en risikomatrise.</w:t>
      </w:r>
    </w:p>
    <w:p w14:paraId="26849FC9" w14:textId="77777777" w:rsidR="00D9339C" w:rsidRDefault="00D9339C" w:rsidP="006A4EE7">
      <w:pPr>
        <w:pStyle w:val="Bildetekst"/>
        <w:keepNext/>
        <w:spacing w:line="276" w:lineRule="auto"/>
      </w:pPr>
      <w:bookmarkStart w:id="8" w:name="_Ref130888182"/>
      <w:bookmarkStart w:id="9" w:name="_Ref130902269"/>
      <w:bookmarkStart w:id="10" w:name="_Ref130902264"/>
      <w:r>
        <w:t xml:space="preserve">Tabell </w:t>
      </w:r>
      <w:r w:rsidR="00021FC3">
        <w:fldChar w:fldCharType="begin"/>
      </w:r>
      <w:r w:rsidR="00021FC3">
        <w:instrText xml:space="preserve"> SEQ Tabell \* ARABIC </w:instrText>
      </w:r>
      <w:r w:rsidR="00021FC3">
        <w:fldChar w:fldCharType="separate"/>
      </w:r>
      <w:r w:rsidR="000115F7">
        <w:rPr>
          <w:noProof/>
        </w:rPr>
        <w:t>3</w:t>
      </w:r>
      <w:r w:rsidR="00021FC3">
        <w:rPr>
          <w:noProof/>
        </w:rPr>
        <w:fldChar w:fldCharType="end"/>
      </w:r>
      <w:bookmarkEnd w:id="8"/>
      <w:bookmarkEnd w:id="9"/>
      <w:r w:rsidR="00F35E40">
        <w:t xml:space="preserve"> Risikomatrise</w:t>
      </w:r>
      <w:bookmarkEnd w:id="10"/>
      <w:r w:rsidR="00F35E40">
        <w:t xml:space="preserve"> </w:t>
      </w:r>
      <w:sdt>
        <w:sdtPr>
          <w:id w:val="528302930"/>
          <w:citation/>
        </w:sdtPr>
        <w:sdtEndPr/>
        <w:sdtContent>
          <w:r w:rsidR="00F65B48">
            <w:fldChar w:fldCharType="begin"/>
          </w:r>
          <w:r w:rsidR="00F65B48">
            <w:instrText xml:space="preserve"> CITATION Rau09 \l 1044 </w:instrText>
          </w:r>
          <w:r w:rsidR="00F65B48">
            <w:fldChar w:fldCharType="separate"/>
          </w:r>
          <w:r w:rsidR="00530A5C" w:rsidRPr="00530A5C">
            <w:rPr>
              <w:noProof/>
            </w:rPr>
            <w:t>[1]</w:t>
          </w:r>
          <w:r w:rsidR="00F65B48">
            <w:fldChar w:fldCharType="end"/>
          </w:r>
        </w:sdtContent>
      </w:sdt>
    </w:p>
    <w:sdt>
      <w:sdtPr>
        <w:id w:val="1314836081"/>
        <w15:repeatingSection/>
      </w:sdtPr>
      <w:sdtEndPr/>
      <w:sdtContent>
        <w:sdt>
          <w:sdtPr>
            <w:id w:val="174465834"/>
            <w:placeholder>
              <w:docPart w:val="CD58333E806344EEA95E77D604D57A8D"/>
            </w:placeholder>
            <w15:repeatingSectionItem/>
          </w:sdtPr>
          <w:sdtEndPr/>
          <w:sdtContent>
            <w:tbl>
              <w:tblPr>
                <w:tblStyle w:val="Tabellrutenett"/>
                <w:tblW w:w="9236" w:type="dxa"/>
                <w:tblLook w:val="04A0" w:firstRow="1" w:lastRow="0" w:firstColumn="1" w:lastColumn="0" w:noHBand="0" w:noVBand="1"/>
              </w:tblPr>
              <w:tblGrid>
                <w:gridCol w:w="1696"/>
                <w:gridCol w:w="1508"/>
                <w:gridCol w:w="1508"/>
                <w:gridCol w:w="1508"/>
                <w:gridCol w:w="1508"/>
                <w:gridCol w:w="1508"/>
              </w:tblGrid>
              <w:tr w:rsidR="00D9339C" w14:paraId="272A943A" w14:textId="77777777" w:rsidTr="006A4EE7">
                <w:tc>
                  <w:tcPr>
                    <w:tcW w:w="1696" w:type="dxa"/>
                    <w:vAlign w:val="center"/>
                  </w:tcPr>
                  <w:p w14:paraId="48F2ABAC" w14:textId="77777777" w:rsidR="00D9339C" w:rsidRDefault="00D9339C" w:rsidP="00377646">
                    <w:pPr>
                      <w:spacing w:line="240" w:lineRule="auto"/>
                      <w:jc w:val="center"/>
                    </w:pPr>
                    <w:r>
                      <w:t>Sannsynlighet</w:t>
                    </w:r>
                  </w:p>
                  <w:p w14:paraId="20B0D488" w14:textId="77777777" w:rsidR="00D9339C" w:rsidRDefault="00D9339C" w:rsidP="00377646">
                    <w:pPr>
                      <w:spacing w:line="240" w:lineRule="auto"/>
                      <w:jc w:val="center"/>
                    </w:pPr>
                    <w:r>
                      <w:t>/konsekvens</w:t>
                    </w:r>
                  </w:p>
                </w:tc>
                <w:tc>
                  <w:tcPr>
                    <w:tcW w:w="1508" w:type="dxa"/>
                    <w:vAlign w:val="center"/>
                  </w:tcPr>
                  <w:p w14:paraId="3AD6203A" w14:textId="77777777" w:rsidR="00D9339C" w:rsidRDefault="00D9339C" w:rsidP="00377646">
                    <w:pPr>
                      <w:spacing w:line="240" w:lineRule="auto"/>
                      <w:jc w:val="center"/>
                    </w:pPr>
                    <w:r>
                      <w:t>1</w:t>
                    </w:r>
                  </w:p>
                  <w:p w14:paraId="439F1B19" w14:textId="77777777" w:rsidR="00D9339C" w:rsidRDefault="00D9339C" w:rsidP="00377646">
                    <w:pPr>
                      <w:spacing w:line="240" w:lineRule="auto"/>
                      <w:jc w:val="center"/>
                    </w:pPr>
                    <w:r>
                      <w:t>Svært lite sannsynlig</w:t>
                    </w:r>
                  </w:p>
                </w:tc>
                <w:tc>
                  <w:tcPr>
                    <w:tcW w:w="1508" w:type="dxa"/>
                    <w:vAlign w:val="center"/>
                  </w:tcPr>
                  <w:p w14:paraId="49DF799B" w14:textId="77777777" w:rsidR="00D9339C" w:rsidRDefault="00D9339C" w:rsidP="00377646">
                    <w:pPr>
                      <w:spacing w:line="240" w:lineRule="auto"/>
                      <w:jc w:val="center"/>
                    </w:pPr>
                    <w:r>
                      <w:t>2</w:t>
                    </w:r>
                  </w:p>
                  <w:p w14:paraId="1D48FBE3" w14:textId="77777777" w:rsidR="006A4EE7" w:rsidRDefault="00D9339C" w:rsidP="00377646">
                    <w:pPr>
                      <w:spacing w:line="240" w:lineRule="auto"/>
                      <w:jc w:val="center"/>
                    </w:pPr>
                    <w:r>
                      <w:t xml:space="preserve">Lite </w:t>
                    </w:r>
                  </w:p>
                  <w:p w14:paraId="13F3FF5F" w14:textId="77777777" w:rsidR="00D9339C" w:rsidRDefault="00D9339C" w:rsidP="00377646">
                    <w:pPr>
                      <w:spacing w:line="240" w:lineRule="auto"/>
                      <w:jc w:val="center"/>
                    </w:pPr>
                    <w:r>
                      <w:t>sannsynlig</w:t>
                    </w:r>
                  </w:p>
                </w:tc>
                <w:tc>
                  <w:tcPr>
                    <w:tcW w:w="1508" w:type="dxa"/>
                    <w:vAlign w:val="center"/>
                  </w:tcPr>
                  <w:p w14:paraId="12989311" w14:textId="77777777" w:rsidR="00D9339C" w:rsidRDefault="00D9339C" w:rsidP="00377646">
                    <w:pPr>
                      <w:spacing w:line="240" w:lineRule="auto"/>
                      <w:jc w:val="center"/>
                    </w:pPr>
                    <w:r>
                      <w:t>3</w:t>
                    </w:r>
                  </w:p>
                  <w:p w14:paraId="024EA575" w14:textId="77777777" w:rsidR="00D9339C" w:rsidRDefault="006A4EE7" w:rsidP="00377646">
                    <w:pPr>
                      <w:spacing w:line="240" w:lineRule="auto"/>
                      <w:jc w:val="center"/>
                    </w:pPr>
                    <w:r>
                      <w:t>S</w:t>
                    </w:r>
                    <w:r w:rsidR="00D9339C">
                      <w:t>annsynlig</w:t>
                    </w:r>
                  </w:p>
                </w:tc>
                <w:tc>
                  <w:tcPr>
                    <w:tcW w:w="1508" w:type="dxa"/>
                    <w:vAlign w:val="center"/>
                  </w:tcPr>
                  <w:p w14:paraId="1E2E2869" w14:textId="77777777" w:rsidR="00D9339C" w:rsidRDefault="00D9339C" w:rsidP="00377646">
                    <w:pPr>
                      <w:spacing w:line="240" w:lineRule="auto"/>
                      <w:jc w:val="center"/>
                    </w:pPr>
                    <w:r>
                      <w:t>4</w:t>
                    </w:r>
                  </w:p>
                  <w:p w14:paraId="6BD112BF" w14:textId="77777777" w:rsidR="00D9339C" w:rsidRDefault="00D9339C" w:rsidP="00377646">
                    <w:pPr>
                      <w:spacing w:line="240" w:lineRule="auto"/>
                      <w:jc w:val="center"/>
                    </w:pPr>
                    <w:r>
                      <w:t>Ganske sannsynlig</w:t>
                    </w:r>
                  </w:p>
                </w:tc>
                <w:tc>
                  <w:tcPr>
                    <w:tcW w:w="1508" w:type="dxa"/>
                    <w:vAlign w:val="center"/>
                  </w:tcPr>
                  <w:p w14:paraId="4EC9089F" w14:textId="77777777" w:rsidR="00D9339C" w:rsidRDefault="00D9339C" w:rsidP="00377646">
                    <w:pPr>
                      <w:spacing w:line="240" w:lineRule="auto"/>
                      <w:jc w:val="center"/>
                    </w:pPr>
                    <w:r>
                      <w:t>5</w:t>
                    </w:r>
                  </w:p>
                  <w:p w14:paraId="115C9082" w14:textId="77777777" w:rsidR="006A4EE7" w:rsidRDefault="00D9339C" w:rsidP="00377646">
                    <w:pPr>
                      <w:spacing w:line="240" w:lineRule="auto"/>
                      <w:jc w:val="center"/>
                    </w:pPr>
                    <w:r>
                      <w:t xml:space="preserve">Svært </w:t>
                    </w:r>
                  </w:p>
                  <w:p w14:paraId="27208F6A" w14:textId="77777777" w:rsidR="00D9339C" w:rsidRDefault="00D9339C" w:rsidP="00377646">
                    <w:pPr>
                      <w:spacing w:line="240" w:lineRule="auto"/>
                      <w:jc w:val="center"/>
                    </w:pPr>
                    <w:r>
                      <w:t>sannsynlig</w:t>
                    </w:r>
                  </w:p>
                </w:tc>
              </w:tr>
              <w:tr w:rsidR="00D9339C" w14:paraId="60B680C9" w14:textId="77777777" w:rsidTr="0054465A">
                <w:tc>
                  <w:tcPr>
                    <w:tcW w:w="1696" w:type="dxa"/>
                    <w:vAlign w:val="center"/>
                  </w:tcPr>
                  <w:p w14:paraId="278529D2" w14:textId="77777777" w:rsidR="00D9339C" w:rsidRDefault="00D9339C" w:rsidP="00377646">
                    <w:pPr>
                      <w:spacing w:line="240" w:lineRule="auto"/>
                      <w:jc w:val="center"/>
                    </w:pPr>
                    <w:r>
                      <w:t>5</w:t>
                    </w:r>
                  </w:p>
                  <w:p w14:paraId="3AA23255" w14:textId="77777777" w:rsidR="00D9339C" w:rsidRDefault="00D9339C" w:rsidP="00377646">
                    <w:pPr>
                      <w:spacing w:line="240" w:lineRule="auto"/>
                      <w:jc w:val="center"/>
                    </w:pPr>
                    <w:r>
                      <w:t>Katastrofal</w:t>
                    </w:r>
                  </w:p>
                </w:tc>
                <w:tc>
                  <w:tcPr>
                    <w:tcW w:w="1508" w:type="dxa"/>
                    <w:shd w:val="clear" w:color="auto" w:fill="FFFF00"/>
                    <w:vAlign w:val="center"/>
                  </w:tcPr>
                  <w:p w14:paraId="7B71C6EF" w14:textId="77777777" w:rsidR="00D9339C" w:rsidRDefault="00FE480A" w:rsidP="00377646">
                    <w:pPr>
                      <w:spacing w:line="240" w:lineRule="auto"/>
                      <w:jc w:val="center"/>
                    </w:pPr>
                    <w:r>
                      <w:t>5</w:t>
                    </w:r>
                  </w:p>
                </w:tc>
                <w:tc>
                  <w:tcPr>
                    <w:tcW w:w="1508" w:type="dxa"/>
                    <w:shd w:val="clear" w:color="auto" w:fill="FFFF00"/>
                    <w:vAlign w:val="center"/>
                  </w:tcPr>
                  <w:p w14:paraId="56E9B9C8" w14:textId="77777777" w:rsidR="00D9339C" w:rsidRDefault="00FE480A" w:rsidP="00377646">
                    <w:pPr>
                      <w:spacing w:line="240" w:lineRule="auto"/>
                      <w:jc w:val="center"/>
                    </w:pPr>
                    <w:r>
                      <w:t>10</w:t>
                    </w:r>
                  </w:p>
                </w:tc>
                <w:tc>
                  <w:tcPr>
                    <w:tcW w:w="1508" w:type="dxa"/>
                    <w:shd w:val="clear" w:color="auto" w:fill="FF0000"/>
                    <w:vAlign w:val="center"/>
                  </w:tcPr>
                  <w:p w14:paraId="5F890A57" w14:textId="77777777" w:rsidR="00D9339C" w:rsidRPr="00910FB8" w:rsidRDefault="00FE480A" w:rsidP="00377646">
                    <w:pPr>
                      <w:spacing w:line="240" w:lineRule="auto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15</w:t>
                    </w:r>
                  </w:p>
                </w:tc>
                <w:tc>
                  <w:tcPr>
                    <w:tcW w:w="1508" w:type="dxa"/>
                    <w:shd w:val="clear" w:color="auto" w:fill="FF0000"/>
                    <w:vAlign w:val="center"/>
                  </w:tcPr>
                  <w:p w14:paraId="275E9FE5" w14:textId="77777777" w:rsidR="00D9339C" w:rsidRPr="00910FB8" w:rsidRDefault="00FE480A" w:rsidP="00377646">
                    <w:pPr>
                      <w:spacing w:line="240" w:lineRule="auto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20</w:t>
                    </w:r>
                  </w:p>
                </w:tc>
                <w:tc>
                  <w:tcPr>
                    <w:tcW w:w="1508" w:type="dxa"/>
                    <w:shd w:val="clear" w:color="auto" w:fill="FF0000"/>
                    <w:vAlign w:val="center"/>
                  </w:tcPr>
                  <w:p w14:paraId="7428EA6E" w14:textId="77777777" w:rsidR="00D9339C" w:rsidRPr="00910FB8" w:rsidRDefault="00E507D9" w:rsidP="00377646">
                    <w:pPr>
                      <w:spacing w:line="240" w:lineRule="auto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25</w:t>
                    </w:r>
                  </w:p>
                </w:tc>
              </w:tr>
              <w:tr w:rsidR="00D9339C" w14:paraId="18B0519C" w14:textId="77777777" w:rsidTr="0054465A">
                <w:tc>
                  <w:tcPr>
                    <w:tcW w:w="1696" w:type="dxa"/>
                    <w:vAlign w:val="center"/>
                  </w:tcPr>
                  <w:p w14:paraId="54777E8D" w14:textId="77777777" w:rsidR="00D9339C" w:rsidRDefault="00D9339C" w:rsidP="00377646">
                    <w:pPr>
                      <w:spacing w:line="240" w:lineRule="auto"/>
                      <w:jc w:val="center"/>
                    </w:pPr>
                    <w:r>
                      <w:t>4</w:t>
                    </w:r>
                  </w:p>
                  <w:p w14:paraId="073ED7C5" w14:textId="77777777" w:rsidR="00D9339C" w:rsidRDefault="00F42F60" w:rsidP="00377646">
                    <w:pPr>
                      <w:spacing w:line="240" w:lineRule="auto"/>
                      <w:jc w:val="center"/>
                    </w:pPr>
                    <w:r>
                      <w:t>S</w:t>
                    </w:r>
                    <w:r w:rsidR="00D9339C">
                      <w:t xml:space="preserve">vært </w:t>
                    </w:r>
                    <w:r w:rsidR="00EA00FE">
                      <w:t>h</w:t>
                    </w:r>
                    <w:r w:rsidR="00624957">
                      <w:t>øy</w:t>
                    </w:r>
                  </w:p>
                </w:tc>
                <w:tc>
                  <w:tcPr>
                    <w:tcW w:w="1508" w:type="dxa"/>
                    <w:shd w:val="clear" w:color="auto" w:fill="FFFF00"/>
                    <w:vAlign w:val="center"/>
                  </w:tcPr>
                  <w:p w14:paraId="10E84D4D" w14:textId="77777777" w:rsidR="00FE480A" w:rsidRDefault="00FE480A" w:rsidP="00FE480A">
                    <w:pPr>
                      <w:spacing w:line="240" w:lineRule="auto"/>
                      <w:jc w:val="center"/>
                    </w:pPr>
                    <w:r>
                      <w:t>4</w:t>
                    </w:r>
                  </w:p>
                </w:tc>
                <w:tc>
                  <w:tcPr>
                    <w:tcW w:w="1508" w:type="dxa"/>
                    <w:shd w:val="clear" w:color="auto" w:fill="FFFF00"/>
                    <w:vAlign w:val="center"/>
                  </w:tcPr>
                  <w:p w14:paraId="3AEA474F" w14:textId="77777777" w:rsidR="00D9339C" w:rsidRDefault="00F63A6A" w:rsidP="00377646">
                    <w:pPr>
                      <w:spacing w:line="240" w:lineRule="auto"/>
                      <w:jc w:val="center"/>
                    </w:pPr>
                    <w:r>
                      <w:t>8</w:t>
                    </w:r>
                  </w:p>
                </w:tc>
                <w:tc>
                  <w:tcPr>
                    <w:tcW w:w="1508" w:type="dxa"/>
                    <w:shd w:val="clear" w:color="auto" w:fill="FFFF00"/>
                    <w:vAlign w:val="center"/>
                  </w:tcPr>
                  <w:p w14:paraId="48BE6E5A" w14:textId="77777777" w:rsidR="00D9339C" w:rsidRDefault="00F63A6A" w:rsidP="00377646">
                    <w:pPr>
                      <w:spacing w:line="240" w:lineRule="auto"/>
                      <w:jc w:val="center"/>
                    </w:pPr>
                    <w:r>
                      <w:t>12</w:t>
                    </w:r>
                  </w:p>
                </w:tc>
                <w:tc>
                  <w:tcPr>
                    <w:tcW w:w="1508" w:type="dxa"/>
                    <w:shd w:val="clear" w:color="auto" w:fill="FF0000"/>
                    <w:vAlign w:val="center"/>
                  </w:tcPr>
                  <w:p w14:paraId="4C9C4591" w14:textId="77777777" w:rsidR="00D9339C" w:rsidRPr="00910FB8" w:rsidRDefault="00F63A6A" w:rsidP="00377646">
                    <w:pPr>
                      <w:spacing w:line="240" w:lineRule="auto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16</w:t>
                    </w:r>
                  </w:p>
                </w:tc>
                <w:tc>
                  <w:tcPr>
                    <w:tcW w:w="1508" w:type="dxa"/>
                    <w:shd w:val="clear" w:color="auto" w:fill="FF0000"/>
                    <w:vAlign w:val="center"/>
                  </w:tcPr>
                  <w:p w14:paraId="2225A179" w14:textId="77777777" w:rsidR="00D9339C" w:rsidRPr="00910FB8" w:rsidRDefault="00FE480A" w:rsidP="00377646">
                    <w:pPr>
                      <w:spacing w:line="240" w:lineRule="auto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20</w:t>
                    </w:r>
                  </w:p>
                </w:tc>
              </w:tr>
              <w:tr w:rsidR="00D9339C" w14:paraId="48156475" w14:textId="77777777" w:rsidTr="0054465A">
                <w:tc>
                  <w:tcPr>
                    <w:tcW w:w="1696" w:type="dxa"/>
                    <w:vAlign w:val="center"/>
                  </w:tcPr>
                  <w:p w14:paraId="3F379F6B" w14:textId="77777777" w:rsidR="00D9339C" w:rsidRDefault="00D9339C" w:rsidP="00377646">
                    <w:pPr>
                      <w:spacing w:line="240" w:lineRule="auto"/>
                      <w:jc w:val="center"/>
                    </w:pPr>
                    <w:r>
                      <w:t>3</w:t>
                    </w:r>
                  </w:p>
                  <w:p w14:paraId="53EBAC3A" w14:textId="77777777" w:rsidR="00D9339C" w:rsidRDefault="00D9339C" w:rsidP="00377646">
                    <w:pPr>
                      <w:spacing w:line="240" w:lineRule="auto"/>
                      <w:jc w:val="center"/>
                    </w:pPr>
                    <w:r>
                      <w:t>Stor</w:t>
                    </w:r>
                  </w:p>
                </w:tc>
                <w:tc>
                  <w:tcPr>
                    <w:tcW w:w="1508" w:type="dxa"/>
                    <w:shd w:val="clear" w:color="auto" w:fill="92D050"/>
                    <w:vAlign w:val="center"/>
                  </w:tcPr>
                  <w:p w14:paraId="133B1D8A" w14:textId="77777777" w:rsidR="00D9339C" w:rsidRDefault="003B4712" w:rsidP="00377646">
                    <w:pPr>
                      <w:spacing w:line="240" w:lineRule="auto"/>
                      <w:jc w:val="center"/>
                    </w:pPr>
                    <w:r>
                      <w:t>3</w:t>
                    </w:r>
                  </w:p>
                </w:tc>
                <w:tc>
                  <w:tcPr>
                    <w:tcW w:w="1508" w:type="dxa"/>
                    <w:shd w:val="clear" w:color="auto" w:fill="FFFF00"/>
                    <w:vAlign w:val="center"/>
                  </w:tcPr>
                  <w:p w14:paraId="5DE90342" w14:textId="77777777" w:rsidR="00D9339C" w:rsidRDefault="006203DB" w:rsidP="00377646">
                    <w:pPr>
                      <w:spacing w:line="240" w:lineRule="auto"/>
                      <w:jc w:val="center"/>
                    </w:pPr>
                    <w:r>
                      <w:t>6</w:t>
                    </w:r>
                  </w:p>
                </w:tc>
                <w:tc>
                  <w:tcPr>
                    <w:tcW w:w="1508" w:type="dxa"/>
                    <w:shd w:val="clear" w:color="auto" w:fill="FFFF00"/>
                    <w:vAlign w:val="center"/>
                  </w:tcPr>
                  <w:p w14:paraId="4F2EE9CB" w14:textId="77777777" w:rsidR="00D9339C" w:rsidRDefault="00BD4AAB" w:rsidP="00377646">
                    <w:pPr>
                      <w:spacing w:line="240" w:lineRule="auto"/>
                      <w:jc w:val="center"/>
                    </w:pPr>
                    <w:r>
                      <w:t>9</w:t>
                    </w:r>
                  </w:p>
                </w:tc>
                <w:tc>
                  <w:tcPr>
                    <w:tcW w:w="1508" w:type="dxa"/>
                    <w:shd w:val="clear" w:color="auto" w:fill="FFFF00"/>
                    <w:vAlign w:val="center"/>
                  </w:tcPr>
                  <w:p w14:paraId="55CC0363" w14:textId="77777777" w:rsidR="00D9339C" w:rsidRDefault="00F63A6A" w:rsidP="00377646">
                    <w:pPr>
                      <w:spacing w:line="240" w:lineRule="auto"/>
                      <w:jc w:val="center"/>
                    </w:pPr>
                    <w:r>
                      <w:t>12</w:t>
                    </w:r>
                  </w:p>
                </w:tc>
                <w:tc>
                  <w:tcPr>
                    <w:tcW w:w="1508" w:type="dxa"/>
                    <w:shd w:val="clear" w:color="auto" w:fill="FF0000"/>
                    <w:vAlign w:val="center"/>
                  </w:tcPr>
                  <w:p w14:paraId="0EAAC35C" w14:textId="77777777" w:rsidR="00D9339C" w:rsidRPr="00910FB8" w:rsidRDefault="00FE480A" w:rsidP="00377646">
                    <w:pPr>
                      <w:spacing w:line="240" w:lineRule="auto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15</w:t>
                    </w:r>
                  </w:p>
                </w:tc>
              </w:tr>
              <w:tr w:rsidR="00D9339C" w14:paraId="66D45693" w14:textId="77777777" w:rsidTr="0054465A">
                <w:tc>
                  <w:tcPr>
                    <w:tcW w:w="1696" w:type="dxa"/>
                    <w:vAlign w:val="center"/>
                  </w:tcPr>
                  <w:p w14:paraId="77BBB3A4" w14:textId="77777777" w:rsidR="00D9339C" w:rsidRDefault="00D9339C" w:rsidP="00377646">
                    <w:pPr>
                      <w:spacing w:line="240" w:lineRule="auto"/>
                      <w:jc w:val="center"/>
                    </w:pPr>
                    <w:r>
                      <w:t>2</w:t>
                    </w:r>
                  </w:p>
                  <w:p w14:paraId="76E7A44B" w14:textId="77777777" w:rsidR="00D9339C" w:rsidRDefault="00F42F60" w:rsidP="00377646">
                    <w:pPr>
                      <w:spacing w:line="240" w:lineRule="auto"/>
                      <w:jc w:val="center"/>
                    </w:pPr>
                    <w:r>
                      <w:t>M</w:t>
                    </w:r>
                    <w:r w:rsidR="00D9339C">
                      <w:t>iddels</w:t>
                    </w:r>
                  </w:p>
                </w:tc>
                <w:tc>
                  <w:tcPr>
                    <w:tcW w:w="1508" w:type="dxa"/>
                    <w:shd w:val="clear" w:color="auto" w:fill="92D050"/>
                    <w:vAlign w:val="center"/>
                  </w:tcPr>
                  <w:p w14:paraId="2F96CC0E" w14:textId="77777777" w:rsidR="00D9339C" w:rsidRDefault="003B4712" w:rsidP="00377646">
                    <w:pPr>
                      <w:spacing w:line="240" w:lineRule="auto"/>
                      <w:jc w:val="center"/>
                    </w:pPr>
                    <w:r>
                      <w:t>2</w:t>
                    </w:r>
                  </w:p>
                </w:tc>
                <w:tc>
                  <w:tcPr>
                    <w:tcW w:w="1508" w:type="dxa"/>
                    <w:shd w:val="clear" w:color="auto" w:fill="92D050"/>
                    <w:vAlign w:val="center"/>
                  </w:tcPr>
                  <w:p w14:paraId="471F03D6" w14:textId="77777777" w:rsidR="00D9339C" w:rsidRDefault="00D9339C" w:rsidP="00377646">
                    <w:pPr>
                      <w:spacing w:line="240" w:lineRule="auto"/>
                      <w:jc w:val="center"/>
                    </w:pPr>
                    <w:r>
                      <w:t>4</w:t>
                    </w:r>
                  </w:p>
                </w:tc>
                <w:tc>
                  <w:tcPr>
                    <w:tcW w:w="1508" w:type="dxa"/>
                    <w:shd w:val="clear" w:color="auto" w:fill="FFFF00"/>
                    <w:vAlign w:val="center"/>
                  </w:tcPr>
                  <w:p w14:paraId="0BE2FEEA" w14:textId="77777777" w:rsidR="00D9339C" w:rsidRDefault="006203DB" w:rsidP="00377646">
                    <w:pPr>
                      <w:spacing w:line="240" w:lineRule="auto"/>
                      <w:jc w:val="center"/>
                    </w:pPr>
                    <w:r>
                      <w:t>6</w:t>
                    </w:r>
                  </w:p>
                </w:tc>
                <w:tc>
                  <w:tcPr>
                    <w:tcW w:w="1508" w:type="dxa"/>
                    <w:shd w:val="clear" w:color="auto" w:fill="FFFF00"/>
                    <w:vAlign w:val="center"/>
                  </w:tcPr>
                  <w:p w14:paraId="1E5A0624" w14:textId="77777777" w:rsidR="00D9339C" w:rsidRDefault="00BD4AAB" w:rsidP="00377646">
                    <w:pPr>
                      <w:spacing w:line="240" w:lineRule="auto"/>
                      <w:jc w:val="center"/>
                    </w:pPr>
                    <w:r>
                      <w:t>8</w:t>
                    </w:r>
                  </w:p>
                </w:tc>
                <w:tc>
                  <w:tcPr>
                    <w:tcW w:w="1508" w:type="dxa"/>
                    <w:shd w:val="clear" w:color="auto" w:fill="FFFF00"/>
                    <w:vAlign w:val="center"/>
                  </w:tcPr>
                  <w:p w14:paraId="7EAA5037" w14:textId="77777777" w:rsidR="00D9339C" w:rsidRDefault="00FE480A" w:rsidP="00377646">
                    <w:pPr>
                      <w:spacing w:line="240" w:lineRule="auto"/>
                      <w:jc w:val="center"/>
                    </w:pPr>
                    <w:r>
                      <w:t>10</w:t>
                    </w:r>
                  </w:p>
                </w:tc>
              </w:tr>
              <w:tr w:rsidR="00D9339C" w14:paraId="1F5F5427" w14:textId="77777777" w:rsidTr="003472D0">
                <w:tc>
                  <w:tcPr>
                    <w:tcW w:w="1696" w:type="dxa"/>
                    <w:vAlign w:val="center"/>
                  </w:tcPr>
                  <w:p w14:paraId="7B0A2455" w14:textId="77777777" w:rsidR="00D9339C" w:rsidRDefault="00D9339C" w:rsidP="00377646">
                    <w:pPr>
                      <w:spacing w:line="240" w:lineRule="auto"/>
                      <w:jc w:val="center"/>
                    </w:pPr>
                    <w:r>
                      <w:t>1</w:t>
                    </w:r>
                  </w:p>
                  <w:p w14:paraId="4F20D667" w14:textId="77777777" w:rsidR="00D9339C" w:rsidRDefault="00D9339C" w:rsidP="00377646">
                    <w:pPr>
                      <w:spacing w:line="240" w:lineRule="auto"/>
                      <w:jc w:val="center"/>
                    </w:pPr>
                    <w:r>
                      <w:t>Lav</w:t>
                    </w:r>
                  </w:p>
                </w:tc>
                <w:tc>
                  <w:tcPr>
                    <w:tcW w:w="1508" w:type="dxa"/>
                    <w:shd w:val="clear" w:color="auto" w:fill="92D050"/>
                    <w:vAlign w:val="center"/>
                  </w:tcPr>
                  <w:p w14:paraId="39CDFB45" w14:textId="77777777" w:rsidR="00D9339C" w:rsidRDefault="00E507D9" w:rsidP="00377646">
                    <w:pPr>
                      <w:spacing w:line="240" w:lineRule="auto"/>
                      <w:jc w:val="center"/>
                    </w:pPr>
                    <w:r>
                      <w:t>1</w:t>
                    </w:r>
                  </w:p>
                </w:tc>
                <w:tc>
                  <w:tcPr>
                    <w:tcW w:w="1508" w:type="dxa"/>
                    <w:shd w:val="clear" w:color="auto" w:fill="92D050"/>
                    <w:vAlign w:val="center"/>
                  </w:tcPr>
                  <w:p w14:paraId="2E2D5558" w14:textId="77777777" w:rsidR="00D9339C" w:rsidRDefault="003B4712" w:rsidP="00377646">
                    <w:pPr>
                      <w:spacing w:line="240" w:lineRule="auto"/>
                      <w:jc w:val="center"/>
                    </w:pPr>
                    <w:r>
                      <w:t>2</w:t>
                    </w:r>
                  </w:p>
                </w:tc>
                <w:tc>
                  <w:tcPr>
                    <w:tcW w:w="1508" w:type="dxa"/>
                    <w:shd w:val="clear" w:color="auto" w:fill="92D050"/>
                    <w:vAlign w:val="center"/>
                  </w:tcPr>
                  <w:p w14:paraId="1C2FCB31" w14:textId="77777777" w:rsidR="00D9339C" w:rsidRDefault="003B4712" w:rsidP="00377646">
                    <w:pPr>
                      <w:spacing w:line="240" w:lineRule="auto"/>
                      <w:jc w:val="center"/>
                    </w:pPr>
                    <w:r>
                      <w:t>3</w:t>
                    </w:r>
                  </w:p>
                </w:tc>
                <w:tc>
                  <w:tcPr>
                    <w:tcW w:w="1508" w:type="dxa"/>
                    <w:shd w:val="clear" w:color="auto" w:fill="FFFF00"/>
                    <w:vAlign w:val="center"/>
                  </w:tcPr>
                  <w:p w14:paraId="7092CF72" w14:textId="77777777" w:rsidR="00D9339C" w:rsidRDefault="00FE480A" w:rsidP="00377646">
                    <w:pPr>
                      <w:spacing w:line="240" w:lineRule="auto"/>
                      <w:jc w:val="center"/>
                    </w:pPr>
                    <w:r>
                      <w:t>4</w:t>
                    </w:r>
                  </w:p>
                </w:tc>
                <w:tc>
                  <w:tcPr>
                    <w:tcW w:w="1508" w:type="dxa"/>
                    <w:shd w:val="clear" w:color="auto" w:fill="FFFF00"/>
                    <w:vAlign w:val="center"/>
                  </w:tcPr>
                  <w:p w14:paraId="4B2D2E8A" w14:textId="77777777" w:rsidR="00D9339C" w:rsidRDefault="00FE480A" w:rsidP="00377646">
                    <w:pPr>
                      <w:spacing w:line="240" w:lineRule="auto"/>
                      <w:jc w:val="center"/>
                    </w:pPr>
                    <w:r>
                      <w:t>5</w:t>
                    </w:r>
                  </w:p>
                </w:tc>
              </w:tr>
            </w:tbl>
          </w:sdtContent>
        </w:sdt>
      </w:sdtContent>
    </w:sdt>
    <w:p w14:paraId="272C24DA" w14:textId="77777777" w:rsidR="00761BC6" w:rsidRPr="00761BC6" w:rsidRDefault="00761BC6" w:rsidP="00761BC6">
      <w:bookmarkStart w:id="11" w:name="_Toc147490591"/>
      <w:bookmarkStart w:id="12" w:name="_Toc147316504"/>
    </w:p>
    <w:p w14:paraId="638E7A03" w14:textId="77777777" w:rsidR="00F42715" w:rsidRDefault="000D3BB6" w:rsidP="00FB1AF8">
      <w:pPr>
        <w:pStyle w:val="Overskrift1"/>
      </w:pPr>
      <w:r>
        <w:t>Etter analyse</w:t>
      </w:r>
      <w:bookmarkEnd w:id="11"/>
      <w:bookmarkEnd w:id="12"/>
    </w:p>
    <w:p w14:paraId="6BEBB57B" w14:textId="77777777" w:rsidR="009E48E7" w:rsidRDefault="009E48E7" w:rsidP="001A10F0">
      <w:pPr>
        <w:tabs>
          <w:tab w:val="left" w:pos="8310"/>
        </w:tabs>
      </w:pPr>
      <w:r>
        <w:t>Hvor ofte skal</w:t>
      </w:r>
      <w:r w:rsidR="001B10F4">
        <w:t xml:space="preserve"> d</w:t>
      </w:r>
      <w:r w:rsidR="006305F4">
        <w:t>et</w:t>
      </w:r>
      <w:r>
        <w:t xml:space="preserve"> </w:t>
      </w:r>
      <w:r w:rsidR="001A10F0">
        <w:t>systematiske sikkerhetsarbeidet</w:t>
      </w:r>
      <w:r w:rsidR="006305F4">
        <w:t xml:space="preserve"> revideres</w:t>
      </w:r>
    </w:p>
    <w:bookmarkStart w:id="13" w:name="_Toc147316505" w:displacedByCustomXml="next"/>
    <w:sdt>
      <w:sdtPr>
        <w:id w:val="-1709632124"/>
        <w:placeholder>
          <w:docPart w:val="87CF3BE2B95B4A7F806D2E4EDFAB4BD0"/>
        </w:placeholder>
        <w:showingPlcHdr/>
      </w:sdtPr>
      <w:sdtEndPr/>
      <w:sdtContent>
        <w:p w14:paraId="4C9E1B35" w14:textId="77777777" w:rsidR="00FB1AF8" w:rsidRDefault="003F381F" w:rsidP="00FB1AF8">
          <w:r w:rsidRPr="004058A0">
            <w:rPr>
              <w:rStyle w:val="Plassholdertekst"/>
            </w:rPr>
            <w:t>Klikk eller trykk her for å skrive inn tekst.</w:t>
          </w:r>
        </w:p>
      </w:sdtContent>
    </w:sdt>
    <w:p w14:paraId="68868CE7" w14:textId="77777777" w:rsidR="00FB1AF8" w:rsidRDefault="00FB1AF8">
      <w:pPr>
        <w:spacing w:after="160" w:line="259" w:lineRule="auto"/>
        <w:rPr>
          <w:rFonts w:asciiTheme="majorHAnsi" w:eastAsiaTheme="majorEastAsia" w:hAnsiTheme="majorHAnsi" w:cstheme="majorBidi"/>
          <w:color w:val="247085" w:themeColor="accent1" w:themeShade="BF"/>
          <w:sz w:val="32"/>
          <w:szCs w:val="32"/>
        </w:rPr>
      </w:pPr>
      <w:r>
        <w:br w:type="page"/>
      </w:r>
    </w:p>
    <w:p w14:paraId="0CD87328" w14:textId="77777777" w:rsidR="00B4671D" w:rsidRDefault="00B4671D" w:rsidP="00923049">
      <w:pPr>
        <w:pStyle w:val="Overskrift1"/>
        <w:spacing w:line="360" w:lineRule="auto"/>
      </w:pPr>
      <w:bookmarkStart w:id="14" w:name="_Toc147490592"/>
      <w:r>
        <w:lastRenderedPageBreak/>
        <w:t>Etablering av målsetning og rammebetingelser for risikoanalysen?</w:t>
      </w:r>
      <w:bookmarkEnd w:id="13"/>
      <w:bookmarkEnd w:id="14"/>
    </w:p>
    <w:p w14:paraId="66C674F5" w14:textId="77777777" w:rsidR="00956223" w:rsidRDefault="00956223" w:rsidP="00CA2527">
      <w:r w:rsidRPr="1F2DB11A">
        <w:rPr>
          <w:rStyle w:val="Svakutheving"/>
        </w:rPr>
        <w:t>Disse spørsmål</w:t>
      </w:r>
      <w:r w:rsidR="7DB2E685" w:rsidRPr="1F2DB11A">
        <w:rPr>
          <w:rStyle w:val="Svakutheving"/>
        </w:rPr>
        <w:t>ene</w:t>
      </w:r>
      <w:r w:rsidRPr="1F2DB11A">
        <w:rPr>
          <w:rStyle w:val="Svakutheving"/>
        </w:rPr>
        <w:t xml:space="preserve"> vil hjelpe </w:t>
      </w:r>
      <w:r w:rsidR="00412E8E" w:rsidRPr="1F2DB11A">
        <w:rPr>
          <w:rStyle w:val="Svakutheving"/>
        </w:rPr>
        <w:t>med etablering av målsetning og rammebetingelser for risikoanalyse</w:t>
      </w:r>
      <w:r w:rsidR="00FF1FF4">
        <w:rPr>
          <w:rStyle w:val="Svakutheving"/>
        </w:rPr>
        <w:t xml:space="preserve"> </w:t>
      </w:r>
      <w:sdt>
        <w:sdtPr>
          <w:rPr>
            <w:rStyle w:val="Svakutheving"/>
          </w:rPr>
          <w:id w:val="-750809264"/>
          <w:citation/>
        </w:sdtPr>
        <w:sdtEndPr>
          <w:rPr>
            <w:rStyle w:val="Svakutheving"/>
          </w:rPr>
        </w:sdtEndPr>
        <w:sdtContent>
          <w:r w:rsidR="00FF1FF4">
            <w:rPr>
              <w:rStyle w:val="Svakutheving"/>
            </w:rPr>
            <w:fldChar w:fldCharType="begin"/>
          </w:r>
          <w:r w:rsidR="00FF1FF4">
            <w:rPr>
              <w:rStyle w:val="Svakutheving"/>
            </w:rPr>
            <w:instrText xml:space="preserve"> CITATION Rau09 \l 1044 </w:instrText>
          </w:r>
          <w:r w:rsidR="00FF1FF4">
            <w:rPr>
              <w:rStyle w:val="Svakutheving"/>
            </w:rPr>
            <w:fldChar w:fldCharType="separate"/>
          </w:r>
          <w:r w:rsidR="00530A5C" w:rsidRPr="00530A5C">
            <w:rPr>
              <w:noProof/>
              <w:color w:val="404040" w:themeColor="text1" w:themeTint="BF"/>
            </w:rPr>
            <w:t>[1]</w:t>
          </w:r>
          <w:r w:rsidR="00FF1FF4">
            <w:rPr>
              <w:rStyle w:val="Svakutheving"/>
            </w:rPr>
            <w:fldChar w:fldCharType="end"/>
          </w:r>
        </w:sdtContent>
      </w:sdt>
      <w:r w:rsidR="00412E8E">
        <w:t>.</w:t>
      </w:r>
    </w:p>
    <w:tbl>
      <w:tblPr>
        <w:tblStyle w:val="Tabellrutenett"/>
        <w:tblW w:w="8926" w:type="dxa"/>
        <w:tblLook w:val="04A0" w:firstRow="1" w:lastRow="0" w:firstColumn="1" w:lastColumn="0" w:noHBand="0" w:noVBand="1"/>
      </w:tblPr>
      <w:tblGrid>
        <w:gridCol w:w="4106"/>
        <w:gridCol w:w="4820"/>
      </w:tblGrid>
      <w:tr w:rsidR="00AF00D6" w:rsidRPr="00B4671D" w14:paraId="09243DB2" w14:textId="77777777" w:rsidTr="0061751A">
        <w:trPr>
          <w:trHeight w:val="794"/>
        </w:trPr>
        <w:tc>
          <w:tcPr>
            <w:tcW w:w="4106" w:type="dxa"/>
            <w:vAlign w:val="center"/>
          </w:tcPr>
          <w:p w14:paraId="6681DA61" w14:textId="77777777" w:rsidR="00AF00D6" w:rsidRPr="00B4671D" w:rsidRDefault="00AF00D6" w:rsidP="00E26F45">
            <w:pPr>
              <w:ind w:left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Spørsmål</w:t>
            </w:r>
          </w:p>
        </w:tc>
        <w:tc>
          <w:tcPr>
            <w:tcW w:w="4820" w:type="dxa"/>
            <w:vAlign w:val="center"/>
          </w:tcPr>
          <w:p w14:paraId="1EA3B35A" w14:textId="77777777" w:rsidR="00AF00D6" w:rsidRPr="00B4671D" w:rsidRDefault="00AF00D6" w:rsidP="00E26F45">
            <w:pPr>
              <w:ind w:left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Svar</w:t>
            </w:r>
          </w:p>
        </w:tc>
      </w:tr>
      <w:tr w:rsidR="00AF00D6" w:rsidRPr="00B4671D" w14:paraId="772FF119" w14:textId="77777777" w:rsidTr="0061751A">
        <w:trPr>
          <w:trHeight w:val="2098"/>
        </w:trPr>
        <w:tc>
          <w:tcPr>
            <w:tcW w:w="4106" w:type="dxa"/>
            <w:vAlign w:val="center"/>
          </w:tcPr>
          <w:p w14:paraId="4E5F7968" w14:textId="77777777" w:rsidR="00AF00D6" w:rsidRPr="00B4671D" w:rsidRDefault="00AF00D6" w:rsidP="00E26F45">
            <w:pPr>
              <w:ind w:left="360"/>
              <w:jc w:val="center"/>
            </w:pPr>
            <w:r w:rsidRPr="00B4671D">
              <w:t>Hva er bakgrunnen for analyse</w:t>
            </w:r>
            <w:r>
              <w:t>n</w:t>
            </w:r>
            <w:r w:rsidRPr="00B4671D">
              <w:t>?</w:t>
            </w:r>
          </w:p>
        </w:tc>
        <w:sdt>
          <w:sdtPr>
            <w:id w:val="1590806457"/>
            <w:placeholder>
              <w:docPart w:val="196B63D7BA024B0E9EB003F456481E95"/>
            </w:placeholder>
            <w:showingPlcHdr/>
          </w:sdtPr>
          <w:sdtEndPr/>
          <w:sdtContent>
            <w:tc>
              <w:tcPr>
                <w:tcW w:w="4820" w:type="dxa"/>
                <w:vAlign w:val="center"/>
              </w:tcPr>
              <w:p w14:paraId="3FC156E9" w14:textId="77777777" w:rsidR="00AF00D6" w:rsidRPr="00B4671D" w:rsidRDefault="00AF00D6" w:rsidP="00E26F45">
                <w:pPr>
                  <w:ind w:left="360"/>
                  <w:jc w:val="center"/>
                </w:pPr>
                <w:r w:rsidRPr="00A307EB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AF00D6" w:rsidRPr="00B4671D" w14:paraId="0B1F38BA" w14:textId="77777777" w:rsidTr="0061751A">
        <w:trPr>
          <w:trHeight w:val="2098"/>
        </w:trPr>
        <w:tc>
          <w:tcPr>
            <w:tcW w:w="4106" w:type="dxa"/>
            <w:vAlign w:val="center"/>
          </w:tcPr>
          <w:p w14:paraId="05413EBA" w14:textId="77777777" w:rsidR="00AF00D6" w:rsidRPr="00B4671D" w:rsidRDefault="00AF00D6" w:rsidP="00E26F45">
            <w:pPr>
              <w:ind w:left="360"/>
              <w:jc w:val="center"/>
            </w:pPr>
            <w:r>
              <w:t>Hvem skal bruke risikoanalysen? Hvem skal informeres eller involveres?</w:t>
            </w:r>
          </w:p>
        </w:tc>
        <w:sdt>
          <w:sdtPr>
            <w:id w:val="-291361794"/>
            <w:placeholder>
              <w:docPart w:val="196B63D7BA024B0E9EB003F456481E95"/>
            </w:placeholder>
            <w:showingPlcHdr/>
          </w:sdtPr>
          <w:sdtEndPr/>
          <w:sdtContent>
            <w:tc>
              <w:tcPr>
                <w:tcW w:w="4820" w:type="dxa"/>
                <w:vAlign w:val="center"/>
              </w:tcPr>
              <w:p w14:paraId="331015C0" w14:textId="77777777" w:rsidR="00AF00D6" w:rsidRPr="00B4671D" w:rsidRDefault="00AF00D6" w:rsidP="00E26F45">
                <w:pPr>
                  <w:ind w:left="360"/>
                  <w:jc w:val="center"/>
                </w:pPr>
                <w:r w:rsidRPr="00A307EB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AF00D6" w:rsidRPr="00B4671D" w14:paraId="6E679142" w14:textId="77777777" w:rsidTr="0061751A">
        <w:trPr>
          <w:trHeight w:val="2098"/>
        </w:trPr>
        <w:tc>
          <w:tcPr>
            <w:tcW w:w="4106" w:type="dxa"/>
            <w:vAlign w:val="center"/>
          </w:tcPr>
          <w:p w14:paraId="47CFE01B" w14:textId="77777777" w:rsidR="00AF00D6" w:rsidRPr="00B4671D" w:rsidRDefault="00AF00D6" w:rsidP="00E26F45">
            <w:pPr>
              <w:ind w:left="360"/>
              <w:jc w:val="center"/>
            </w:pPr>
            <w:r>
              <w:t>I hvilken grad har interessentene hittil vært involvert/engasjert i analyseobjektet?</w:t>
            </w:r>
          </w:p>
        </w:tc>
        <w:sdt>
          <w:sdtPr>
            <w:id w:val="571553934"/>
            <w:placeholder>
              <w:docPart w:val="196B63D7BA024B0E9EB003F456481E95"/>
            </w:placeholder>
            <w:showingPlcHdr/>
          </w:sdtPr>
          <w:sdtEndPr/>
          <w:sdtContent>
            <w:tc>
              <w:tcPr>
                <w:tcW w:w="4820" w:type="dxa"/>
                <w:vAlign w:val="center"/>
              </w:tcPr>
              <w:p w14:paraId="0CD54FEB" w14:textId="77777777" w:rsidR="00AF00D6" w:rsidRPr="00B4671D" w:rsidRDefault="00AF00D6" w:rsidP="00E26F45">
                <w:pPr>
                  <w:ind w:left="360"/>
                  <w:jc w:val="center"/>
                </w:pPr>
                <w:r w:rsidRPr="00A307EB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AF00D6" w:rsidRPr="00B4671D" w14:paraId="0D50F685" w14:textId="77777777" w:rsidTr="0061751A">
        <w:trPr>
          <w:trHeight w:val="2098"/>
        </w:trPr>
        <w:tc>
          <w:tcPr>
            <w:tcW w:w="4106" w:type="dxa"/>
            <w:vAlign w:val="center"/>
          </w:tcPr>
          <w:p w14:paraId="163C753C" w14:textId="77777777" w:rsidR="00AF00D6" w:rsidRDefault="00AF00D6" w:rsidP="00E26F45">
            <w:pPr>
              <w:ind w:left="360"/>
              <w:jc w:val="center"/>
            </w:pPr>
            <w:r>
              <w:t>Har virksomheten fastsatt noen målsetting mht. sikkerhet?</w:t>
            </w:r>
          </w:p>
        </w:tc>
        <w:sdt>
          <w:sdtPr>
            <w:id w:val="-1640799550"/>
            <w:placeholder>
              <w:docPart w:val="196B63D7BA024B0E9EB003F456481E95"/>
            </w:placeholder>
            <w:showingPlcHdr/>
          </w:sdtPr>
          <w:sdtEndPr/>
          <w:sdtContent>
            <w:tc>
              <w:tcPr>
                <w:tcW w:w="4820" w:type="dxa"/>
                <w:vAlign w:val="center"/>
              </w:tcPr>
              <w:p w14:paraId="286A33C6" w14:textId="77777777" w:rsidR="00AF00D6" w:rsidRPr="00B4671D" w:rsidRDefault="00AF00D6" w:rsidP="00E26F45">
                <w:pPr>
                  <w:ind w:left="360"/>
                  <w:jc w:val="center"/>
                </w:pPr>
                <w:r w:rsidRPr="00A307EB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AF00D6" w:rsidRPr="00B4671D" w14:paraId="5992573A" w14:textId="77777777" w:rsidTr="0061751A">
        <w:trPr>
          <w:trHeight w:val="2098"/>
        </w:trPr>
        <w:tc>
          <w:tcPr>
            <w:tcW w:w="4106" w:type="dxa"/>
            <w:vAlign w:val="center"/>
          </w:tcPr>
          <w:p w14:paraId="760DF9A5" w14:textId="77777777" w:rsidR="00AF00D6" w:rsidRPr="006738AF" w:rsidRDefault="00AF00D6" w:rsidP="00E26F45">
            <w:pPr>
              <w:ind w:left="360"/>
              <w:jc w:val="center"/>
            </w:pPr>
            <w:r>
              <w:t>Er det fastsatt kriterier for hvilken risiko som er akseptabel?</w:t>
            </w:r>
          </w:p>
        </w:tc>
        <w:sdt>
          <w:sdtPr>
            <w:id w:val="341136222"/>
            <w:placeholder>
              <w:docPart w:val="196B63D7BA024B0E9EB003F456481E95"/>
            </w:placeholder>
            <w:showingPlcHdr/>
          </w:sdtPr>
          <w:sdtEndPr/>
          <w:sdtContent>
            <w:tc>
              <w:tcPr>
                <w:tcW w:w="4820" w:type="dxa"/>
                <w:vAlign w:val="center"/>
              </w:tcPr>
              <w:p w14:paraId="112F2B07" w14:textId="77777777" w:rsidR="00AF00D6" w:rsidRPr="00B4671D" w:rsidRDefault="00AF00D6" w:rsidP="00E26F45">
                <w:pPr>
                  <w:ind w:left="360"/>
                  <w:jc w:val="center"/>
                </w:pPr>
                <w:r w:rsidRPr="00A307EB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</w:tbl>
    <w:p w14:paraId="5E2921F0" w14:textId="77777777" w:rsidR="008F681A" w:rsidRDefault="009F07EC" w:rsidP="4FADFDFF">
      <w:pPr>
        <w:pStyle w:val="Overskrift3"/>
      </w:pPr>
      <w:bookmarkStart w:id="15" w:name="_Toc147316506"/>
      <w:bookmarkStart w:id="16" w:name="_Toc147490593"/>
      <w:r>
        <w:lastRenderedPageBreak/>
        <w:t>Fareidentifikasjoner</w:t>
      </w:r>
      <w:bookmarkEnd w:id="15"/>
      <w:bookmarkEnd w:id="16"/>
    </w:p>
    <w:sdt>
      <w:sdtPr>
        <w:id w:val="1023129757"/>
        <w:lock w:val="contentLocked"/>
        <w:placeholder>
          <w:docPart w:val="196B63D7BA024B0E9EB003F456481E95"/>
        </w:placeholder>
        <w:group/>
      </w:sdtPr>
      <w:sdtEndPr>
        <w:rPr>
          <w:u w:val="single"/>
        </w:rPr>
      </w:sdtEndPr>
      <w:sdtContent>
        <w:p w14:paraId="6B07D42B" w14:textId="77777777" w:rsidR="009F07EC" w:rsidRDefault="009F07EC" w:rsidP="009F07EC">
          <w:pPr>
            <w:rPr>
              <w:u w:val="single"/>
            </w:rPr>
          </w:pPr>
          <w:r>
            <w:t>H</w:t>
          </w:r>
          <w:r w:rsidR="00D47A63">
            <w:t xml:space="preserve">er skal man vurdere </w:t>
          </w:r>
          <w:r w:rsidR="00ED0957">
            <w:t>hvilke</w:t>
          </w:r>
          <w:r w:rsidR="226C027B">
            <w:t xml:space="preserve"> farer som kan oppstå</w:t>
          </w:r>
          <w:r w:rsidR="00ED0957">
            <w:t>. Spørsmåle</w:t>
          </w:r>
          <w:r w:rsidR="6B0C5BE5">
            <w:t>ne</w:t>
          </w:r>
          <w:r w:rsidR="00ED0957">
            <w:t xml:space="preserve"> kan hjelpe med identifisering- </w:t>
          </w:r>
          <w:r w:rsidR="00ED0957" w:rsidRPr="4DCA7D01">
            <w:rPr>
              <w:u w:val="single"/>
            </w:rPr>
            <w:t xml:space="preserve">Hvilke uønskede hendelser kan inntreffe? </w:t>
          </w:r>
        </w:p>
      </w:sdtContent>
    </w:sdt>
    <w:p w14:paraId="2663699D" w14:textId="77777777" w:rsidR="002B7DBC" w:rsidRDefault="1C056C17" w:rsidP="009F07EC">
      <w:r>
        <w:t xml:space="preserve">Her </w:t>
      </w:r>
      <w:r w:rsidR="00FB1AF8">
        <w:t xml:space="preserve">kan man </w:t>
      </w:r>
      <w:r w:rsidR="008502E1">
        <w:t>lege</w:t>
      </w:r>
      <w:r w:rsidR="0092547F">
        <w:t xml:space="preserve"> inn</w:t>
      </w:r>
      <w:r w:rsidR="008502E1">
        <w:t xml:space="preserve"> ekstra punkter for fareidentifikasjon</w:t>
      </w:r>
      <w:r w:rsidR="00994773">
        <w:t xml:space="preserve"> som skal blir vurdert: </w:t>
      </w:r>
    </w:p>
    <w:sdt>
      <w:sdtPr>
        <w:id w:val="-183063729"/>
        <w:placeholder>
          <w:docPart w:val="196B63D7BA024B0E9EB003F456481E95"/>
        </w:placeholder>
        <w:showingPlcHdr/>
      </w:sdtPr>
      <w:sdtEndPr/>
      <w:sdtContent>
        <w:p w14:paraId="4ED76667" w14:textId="77777777" w:rsidR="00AF00D6" w:rsidRDefault="00F07A49" w:rsidP="00F07A49">
          <w:pPr>
            <w:pStyle w:val="Listeavsnitt"/>
            <w:numPr>
              <w:ilvl w:val="0"/>
              <w:numId w:val="2"/>
            </w:numPr>
            <w:spacing w:after="0" w:line="276" w:lineRule="auto"/>
            <w:ind w:left="426"/>
          </w:pPr>
          <w:r w:rsidRPr="00A307EB">
            <w:rPr>
              <w:rStyle w:val="Plassholdertekst"/>
            </w:rPr>
            <w:t>Klikk eller trykk her for å skrive inn tekst.</w:t>
          </w:r>
        </w:p>
      </w:sdtContent>
    </w:sdt>
    <w:p w14:paraId="38806A5D" w14:textId="77777777" w:rsidR="00413B60" w:rsidRDefault="00721039" w:rsidP="4FADFDFF">
      <w:pPr>
        <w:pStyle w:val="Overskrift3"/>
      </w:pPr>
      <w:bookmarkStart w:id="17" w:name="_Toc147316507"/>
      <w:bookmarkStart w:id="18" w:name="_Toc147490594"/>
      <w:r>
        <w:t>Frekvensvurdering</w:t>
      </w:r>
      <w:bookmarkEnd w:id="17"/>
      <w:bookmarkEnd w:id="18"/>
      <w:r>
        <w:t xml:space="preserve"> </w:t>
      </w:r>
    </w:p>
    <w:p w14:paraId="317D4FAC" w14:textId="77777777" w:rsidR="003F381F" w:rsidRDefault="003F381F" w:rsidP="003F381F">
      <w:r>
        <w:t xml:space="preserve">Hva viser statistikken? </w:t>
      </w:r>
    </w:p>
    <w:sdt>
      <w:sdtPr>
        <w:id w:val="2094275780"/>
        <w:placeholder>
          <w:docPart w:val="87CF3BE2B95B4A7F806D2E4EDFAB4BD0"/>
        </w:placeholder>
        <w:showingPlcHdr/>
      </w:sdtPr>
      <w:sdtEndPr/>
      <w:sdtContent>
        <w:p w14:paraId="2F6643D1" w14:textId="77777777" w:rsidR="000E7998" w:rsidRDefault="003F381F" w:rsidP="00721039">
          <w:r w:rsidRPr="004058A0">
            <w:rPr>
              <w:rStyle w:val="Plassholdertekst"/>
            </w:rPr>
            <w:t>Klikk eller trykk her for å skrive inn tekst.</w:t>
          </w:r>
        </w:p>
      </w:sdtContent>
    </w:sdt>
    <w:bookmarkStart w:id="19" w:name="_Toc147316508" w:displacedByCustomXml="next"/>
    <w:bookmarkStart w:id="20" w:name="_Toc147490595" w:displacedByCustomXml="next"/>
    <w:sdt>
      <w:sdtPr>
        <w:id w:val="1205516894"/>
        <w:lock w:val="contentLocked"/>
        <w:placeholder>
          <w:docPart w:val="196B63D7BA024B0E9EB003F456481E95"/>
        </w:placeholder>
        <w:group/>
      </w:sdtPr>
      <w:sdtEndPr/>
      <w:sdtContent>
        <w:p w14:paraId="01446399" w14:textId="77777777" w:rsidR="00EB4169" w:rsidRDefault="00A77C1F" w:rsidP="4FADFDFF">
          <w:pPr>
            <w:pStyle w:val="Overskrift3"/>
          </w:pPr>
          <w:r>
            <w:t>Konsekvensvurdering</w:t>
          </w:r>
          <w:bookmarkEnd w:id="19"/>
          <w:r>
            <w:t xml:space="preserve"> </w:t>
          </w:r>
        </w:p>
      </w:sdtContent>
    </w:sdt>
    <w:bookmarkEnd w:id="20" w:displacedByCustomXml="prev"/>
    <w:p w14:paraId="37ADA0AD" w14:textId="77777777" w:rsidR="00FB7240" w:rsidRDefault="00FB7240" w:rsidP="00FB7240">
      <w:r>
        <w:t xml:space="preserve">Hvilke konsekvenser skal du vurdere? </w:t>
      </w:r>
    </w:p>
    <w:sdt>
      <w:sdtPr>
        <w:id w:val="-1316093880"/>
        <w:placeholder>
          <w:docPart w:val="87CF3BE2B95B4A7F806D2E4EDFAB4BD0"/>
        </w:placeholder>
        <w:showingPlcHdr/>
      </w:sdtPr>
      <w:sdtEndPr/>
      <w:sdtContent>
        <w:p w14:paraId="1AF9DA41" w14:textId="77777777" w:rsidR="009D2667" w:rsidRDefault="009D2667" w:rsidP="00FB7240">
          <w:r w:rsidRPr="004058A0">
            <w:rPr>
              <w:rStyle w:val="Plassholdertekst"/>
            </w:rPr>
            <w:t>Klikk eller trykk her for å skrive inn tekst.</w:t>
          </w:r>
        </w:p>
      </w:sdtContent>
    </w:sdt>
    <w:bookmarkStart w:id="21" w:name="_Toc147316509" w:displacedByCustomXml="next"/>
    <w:bookmarkStart w:id="22" w:name="_Toc147490596" w:displacedByCustomXml="next"/>
    <w:sdt>
      <w:sdtPr>
        <w:id w:val="-1277641571"/>
        <w:lock w:val="contentLocked"/>
        <w:placeholder>
          <w:docPart w:val="196B63D7BA024B0E9EB003F456481E95"/>
        </w:placeholder>
        <w:group/>
      </w:sdtPr>
      <w:sdtEndPr/>
      <w:sdtContent>
        <w:p w14:paraId="7E36A08A" w14:textId="77777777" w:rsidR="00A934B4" w:rsidRDefault="00A934B4" w:rsidP="4FADFDFF">
          <w:pPr>
            <w:pStyle w:val="Overskrift3"/>
          </w:pPr>
          <w:r>
            <w:t>Eksisterende tiltak</w:t>
          </w:r>
          <w:bookmarkEnd w:id="21"/>
          <w:r>
            <w:t xml:space="preserve"> </w:t>
          </w:r>
        </w:p>
      </w:sdtContent>
    </w:sdt>
    <w:bookmarkEnd w:id="22" w:displacedByCustomXml="prev"/>
    <w:p w14:paraId="10B9BF6D" w14:textId="77777777" w:rsidR="009D2667" w:rsidRDefault="009D2667" w:rsidP="009D2667">
      <w:r>
        <w:t xml:space="preserve">Hvilke tiltak eksisterer? </w:t>
      </w:r>
    </w:p>
    <w:sdt>
      <w:sdtPr>
        <w:id w:val="-1045981818"/>
        <w:placeholder>
          <w:docPart w:val="87CF3BE2B95B4A7F806D2E4EDFAB4BD0"/>
        </w:placeholder>
        <w:showingPlcHdr/>
      </w:sdtPr>
      <w:sdtEndPr/>
      <w:sdtContent>
        <w:p w14:paraId="40F184A6" w14:textId="77777777" w:rsidR="00A934B4" w:rsidRDefault="009D2667" w:rsidP="00A934B4">
          <w:r w:rsidRPr="004058A0">
            <w:rPr>
              <w:rStyle w:val="Plassholdertekst"/>
            </w:rPr>
            <w:t>Klikk eller trykk her for å skrive inn tekst.</w:t>
          </w:r>
        </w:p>
      </w:sdtContent>
    </w:sdt>
    <w:p w14:paraId="0C7ABC29" w14:textId="77777777" w:rsidR="007B1567" w:rsidRDefault="007B1567" w:rsidP="4FADFDFF">
      <w:pPr>
        <w:pStyle w:val="Overskrift2"/>
      </w:pPr>
      <w:bookmarkStart w:id="23" w:name="_Toc147316510"/>
      <w:bookmarkStart w:id="24" w:name="_Toc147490597"/>
      <w:r>
        <w:t>Gjennomf</w:t>
      </w:r>
      <w:r w:rsidR="000D3BB6">
        <w:t>ø</w:t>
      </w:r>
      <w:r>
        <w:t>ring</w:t>
      </w:r>
      <w:bookmarkEnd w:id="23"/>
      <w:bookmarkEnd w:id="24"/>
    </w:p>
    <w:p w14:paraId="5B911AEE" w14:textId="77777777" w:rsidR="246878BC" w:rsidRDefault="246878BC" w:rsidP="00716202">
      <w:r>
        <w:t>Resultatene og funnene gjennom hele prosessen skal oppsummeres i en tabell</w:t>
      </w:r>
      <w:r w:rsidR="00AF48C5">
        <w:t xml:space="preserve"> under</w:t>
      </w:r>
      <w:r>
        <w:t>.</w:t>
      </w:r>
    </w:p>
    <w:sdt>
      <w:sdtPr>
        <w:rPr>
          <w:rFonts w:ascii="Poppins" w:eastAsiaTheme="minorHAnsi" w:hAnsi="Poppins" w:cstheme="minorBidi"/>
          <w:color w:val="auto"/>
          <w:sz w:val="22"/>
          <w:szCs w:val="22"/>
        </w:rPr>
        <w:id w:val="1946652933"/>
        <w:docPartObj>
          <w:docPartGallery w:val="Bibliographies"/>
          <w:docPartUnique/>
        </w:docPartObj>
      </w:sdtPr>
      <w:sdtEndPr/>
      <w:sdtContent>
        <w:p w14:paraId="68C2F27A" w14:textId="77777777" w:rsidR="00530A5C" w:rsidRDefault="00530A5C">
          <w:pPr>
            <w:pStyle w:val="Overskrift1"/>
          </w:pPr>
          <w:r>
            <w:t>Bibliografi</w:t>
          </w:r>
        </w:p>
        <w:sdt>
          <w:sdtPr>
            <w:id w:val="111145805"/>
            <w:bibliography/>
          </w:sdtPr>
          <w:sdtEndPr/>
          <w:sdtContent>
            <w:p w14:paraId="19DD203E" w14:textId="77777777" w:rsidR="00530A5C" w:rsidRDefault="00530A5C">
              <w:pPr>
                <w:rPr>
                  <w:rFonts w:asciiTheme="minorHAnsi" w:hAnsiTheme="minorHAnsi"/>
                  <w:noProof/>
                </w:rPr>
              </w:pP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332"/>
                <w:gridCol w:w="8738"/>
              </w:tblGrid>
              <w:tr w:rsidR="00530A5C" w14:paraId="6EAD76BD" w14:textId="77777777">
                <w:trPr>
                  <w:divId w:val="45903540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32AAFE8" w14:textId="77777777" w:rsidR="00530A5C" w:rsidRDefault="00530A5C">
                    <w:pPr>
                      <w:pStyle w:val="Bibliografi"/>
                      <w:rPr>
                        <w:noProof/>
                        <w:sz w:val="24"/>
                        <w:szCs w:val="24"/>
                      </w:rPr>
                    </w:pPr>
                    <w:r>
                      <w:rPr>
                        <w:noProof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7AB38C4" w14:textId="77777777" w:rsidR="00530A5C" w:rsidRDefault="00530A5C">
                    <w:pPr>
                      <w:pStyle w:val="Bibliografi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M. Rausand og I. B. Utne, Risikoanalyse- teori og metoder, Bergen: Fagbokforlaget, 2009. </w:t>
                    </w:r>
                  </w:p>
                </w:tc>
              </w:tr>
            </w:tbl>
            <w:p w14:paraId="0FB13211" w14:textId="77777777" w:rsidR="00530A5C" w:rsidRDefault="00530A5C">
              <w:pPr>
                <w:divId w:val="459035404"/>
                <w:rPr>
                  <w:rFonts w:eastAsia="Times New Roman"/>
                  <w:noProof/>
                </w:rPr>
              </w:pPr>
            </w:p>
            <w:p w14:paraId="1BDA5DF7" w14:textId="77777777" w:rsidR="00530A5C" w:rsidRDefault="00021FC3"/>
          </w:sdtContent>
        </w:sdt>
      </w:sdtContent>
    </w:sdt>
    <w:p w14:paraId="23539184" w14:textId="77777777" w:rsidR="00331FDA" w:rsidRDefault="00331FDA" w:rsidP="002968B0">
      <w:pPr>
        <w:sectPr w:rsidR="00331FDA" w:rsidSect="00D76034">
          <w:headerReference w:type="default" r:id="rId14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5802450D" w14:textId="77777777" w:rsidR="00AD6420" w:rsidRDefault="00AD6420">
      <w:pPr>
        <w:spacing w:after="160" w:line="259" w:lineRule="auto"/>
      </w:pPr>
    </w:p>
    <w:tbl>
      <w:tblPr>
        <w:tblStyle w:val="Tabellrutenett"/>
        <w:tblpPr w:leftFromText="141" w:rightFromText="141" w:vertAnchor="text" w:horzAnchor="margin" w:tblpY="186"/>
        <w:tblW w:w="15021" w:type="dxa"/>
        <w:tblLayout w:type="fixed"/>
        <w:tblLook w:val="04A0" w:firstRow="1" w:lastRow="0" w:firstColumn="1" w:lastColumn="0" w:noHBand="0" w:noVBand="1"/>
      </w:tblPr>
      <w:tblGrid>
        <w:gridCol w:w="560"/>
        <w:gridCol w:w="1703"/>
        <w:gridCol w:w="1985"/>
        <w:gridCol w:w="1701"/>
        <w:gridCol w:w="425"/>
        <w:gridCol w:w="425"/>
        <w:gridCol w:w="284"/>
        <w:gridCol w:w="425"/>
        <w:gridCol w:w="425"/>
        <w:gridCol w:w="284"/>
        <w:gridCol w:w="425"/>
        <w:gridCol w:w="2977"/>
        <w:gridCol w:w="1843"/>
        <w:gridCol w:w="425"/>
        <w:gridCol w:w="567"/>
        <w:gridCol w:w="567"/>
      </w:tblGrid>
      <w:tr w:rsidR="00174FD9" w:rsidRPr="000D50C3" w14:paraId="415ECC85" w14:textId="77777777" w:rsidTr="00647101">
        <w:trPr>
          <w:tblHeader/>
        </w:trPr>
        <w:tc>
          <w:tcPr>
            <w:tcW w:w="560" w:type="dxa"/>
            <w:vMerge w:val="restart"/>
            <w:shd w:val="clear" w:color="auto" w:fill="3197B3" w:themeFill="accent1"/>
          </w:tcPr>
          <w:p w14:paraId="6A1FE43A" w14:textId="77777777" w:rsidR="00174FD9" w:rsidRPr="000D50C3" w:rsidRDefault="00174FD9" w:rsidP="00647101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 xml:space="preserve">Nr. </w:t>
            </w:r>
            <w:r w:rsidRPr="000D50C3">
              <w:rPr>
                <w:color w:val="FFFFFF" w:themeColor="background1"/>
              </w:rPr>
              <w:br/>
            </w:r>
          </w:p>
        </w:tc>
        <w:tc>
          <w:tcPr>
            <w:tcW w:w="1703" w:type="dxa"/>
            <w:vMerge w:val="restart"/>
            <w:shd w:val="clear" w:color="auto" w:fill="3197B3" w:themeFill="accent1"/>
          </w:tcPr>
          <w:p w14:paraId="64838379" w14:textId="77777777" w:rsidR="00174FD9" w:rsidRPr="000D50C3" w:rsidRDefault="00174FD9" w:rsidP="00647101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>Aktivitet-Hendelsen</w:t>
            </w:r>
          </w:p>
        </w:tc>
        <w:tc>
          <w:tcPr>
            <w:tcW w:w="1985" w:type="dxa"/>
            <w:vMerge w:val="restart"/>
            <w:shd w:val="clear" w:color="auto" w:fill="3197B3" w:themeFill="accent1"/>
          </w:tcPr>
          <w:p w14:paraId="2457A335" w14:textId="77777777" w:rsidR="00174FD9" w:rsidRPr="000D50C3" w:rsidRDefault="00174FD9" w:rsidP="00647101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 xml:space="preserve">Uøsnket </w:t>
            </w:r>
            <w:r>
              <w:rPr>
                <w:color w:val="FFFFFF" w:themeColor="background1"/>
              </w:rPr>
              <w:br/>
            </w:r>
            <w:r w:rsidRPr="000D50C3">
              <w:rPr>
                <w:color w:val="FFFFFF" w:themeColor="background1"/>
              </w:rPr>
              <w:t xml:space="preserve">hendelse- </w:t>
            </w:r>
            <w:r w:rsidRPr="000D50C3">
              <w:rPr>
                <w:color w:val="FFFFFF" w:themeColor="background1"/>
              </w:rPr>
              <w:br/>
              <w:t>Årsak</w:t>
            </w:r>
          </w:p>
        </w:tc>
        <w:tc>
          <w:tcPr>
            <w:tcW w:w="1701" w:type="dxa"/>
            <w:vMerge w:val="restart"/>
            <w:shd w:val="clear" w:color="auto" w:fill="3197B3" w:themeFill="accent1"/>
          </w:tcPr>
          <w:p w14:paraId="511CF175" w14:textId="77777777" w:rsidR="00174FD9" w:rsidRPr="000D50C3" w:rsidRDefault="00174FD9" w:rsidP="00647101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 xml:space="preserve">Eksisterende tiltak </w:t>
            </w:r>
          </w:p>
        </w:tc>
        <w:tc>
          <w:tcPr>
            <w:tcW w:w="425" w:type="dxa"/>
            <w:vMerge w:val="restart"/>
            <w:shd w:val="clear" w:color="auto" w:fill="3197B3" w:themeFill="accent1"/>
          </w:tcPr>
          <w:p w14:paraId="5E680119" w14:textId="77777777" w:rsidR="00174FD9" w:rsidRPr="000D50C3" w:rsidRDefault="00174FD9" w:rsidP="00647101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>S</w:t>
            </w:r>
          </w:p>
        </w:tc>
        <w:tc>
          <w:tcPr>
            <w:tcW w:w="1134" w:type="dxa"/>
            <w:gridSpan w:val="3"/>
            <w:shd w:val="clear" w:color="auto" w:fill="3197B3" w:themeFill="accent1"/>
          </w:tcPr>
          <w:p w14:paraId="56FF15FD" w14:textId="77777777" w:rsidR="00174FD9" w:rsidRPr="000D50C3" w:rsidRDefault="00174FD9" w:rsidP="00647101">
            <w:pPr>
              <w:jc w:val="center"/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>K</w:t>
            </w:r>
          </w:p>
        </w:tc>
        <w:tc>
          <w:tcPr>
            <w:tcW w:w="1134" w:type="dxa"/>
            <w:gridSpan w:val="3"/>
            <w:shd w:val="clear" w:color="auto" w:fill="3197B3" w:themeFill="accent1"/>
          </w:tcPr>
          <w:p w14:paraId="12FB790F" w14:textId="77777777" w:rsidR="00174FD9" w:rsidRPr="000D50C3" w:rsidRDefault="00174FD9" w:rsidP="00647101">
            <w:pPr>
              <w:jc w:val="center"/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>Risiko</w:t>
            </w:r>
          </w:p>
        </w:tc>
        <w:tc>
          <w:tcPr>
            <w:tcW w:w="2977" w:type="dxa"/>
            <w:vMerge w:val="restart"/>
            <w:shd w:val="clear" w:color="auto" w:fill="3197B3" w:themeFill="accent1"/>
          </w:tcPr>
          <w:p w14:paraId="545FE860" w14:textId="77777777" w:rsidR="00174FD9" w:rsidRPr="000D50C3" w:rsidRDefault="00174FD9" w:rsidP="00647101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>Risikoreduserende tiltak</w:t>
            </w:r>
          </w:p>
        </w:tc>
        <w:tc>
          <w:tcPr>
            <w:tcW w:w="1843" w:type="dxa"/>
            <w:vMerge w:val="restart"/>
            <w:shd w:val="clear" w:color="auto" w:fill="3197B3" w:themeFill="accent1"/>
          </w:tcPr>
          <w:p w14:paraId="7E627FFD" w14:textId="77777777" w:rsidR="00174FD9" w:rsidRPr="000D50C3" w:rsidRDefault="00174FD9" w:rsidP="00647101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>Ansvar</w:t>
            </w:r>
          </w:p>
        </w:tc>
        <w:tc>
          <w:tcPr>
            <w:tcW w:w="1559" w:type="dxa"/>
            <w:gridSpan w:val="3"/>
            <w:shd w:val="clear" w:color="auto" w:fill="3197B3" w:themeFill="accent1"/>
          </w:tcPr>
          <w:p w14:paraId="23D51A4D" w14:textId="77777777" w:rsidR="00174FD9" w:rsidRPr="000D50C3" w:rsidRDefault="00174FD9" w:rsidP="00647101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>Nåværende risiko</w:t>
            </w:r>
          </w:p>
        </w:tc>
      </w:tr>
      <w:tr w:rsidR="00174FD9" w:rsidRPr="000D50C3" w14:paraId="326D1EDA" w14:textId="77777777" w:rsidTr="00647101">
        <w:trPr>
          <w:tblHeader/>
        </w:trPr>
        <w:tc>
          <w:tcPr>
            <w:tcW w:w="560" w:type="dxa"/>
            <w:vMerge/>
          </w:tcPr>
          <w:p w14:paraId="6CD8EE45" w14:textId="77777777" w:rsidR="00174FD9" w:rsidRPr="000D50C3" w:rsidRDefault="00174FD9" w:rsidP="00647101"/>
        </w:tc>
        <w:tc>
          <w:tcPr>
            <w:tcW w:w="1703" w:type="dxa"/>
            <w:vMerge/>
          </w:tcPr>
          <w:p w14:paraId="5939B2BE" w14:textId="77777777" w:rsidR="00174FD9" w:rsidRPr="000D50C3" w:rsidRDefault="00174FD9" w:rsidP="00647101"/>
        </w:tc>
        <w:tc>
          <w:tcPr>
            <w:tcW w:w="1985" w:type="dxa"/>
            <w:vMerge/>
          </w:tcPr>
          <w:p w14:paraId="158B0F99" w14:textId="77777777" w:rsidR="00174FD9" w:rsidRPr="000D50C3" w:rsidRDefault="00174FD9" w:rsidP="00647101"/>
        </w:tc>
        <w:tc>
          <w:tcPr>
            <w:tcW w:w="1701" w:type="dxa"/>
            <w:vMerge/>
          </w:tcPr>
          <w:p w14:paraId="12E21BA1" w14:textId="77777777" w:rsidR="00174FD9" w:rsidRPr="000D50C3" w:rsidRDefault="00174FD9" w:rsidP="00647101"/>
        </w:tc>
        <w:tc>
          <w:tcPr>
            <w:tcW w:w="425" w:type="dxa"/>
            <w:vMerge/>
          </w:tcPr>
          <w:p w14:paraId="074AA810" w14:textId="77777777" w:rsidR="00174FD9" w:rsidRPr="000D50C3" w:rsidRDefault="00174FD9" w:rsidP="00647101"/>
        </w:tc>
        <w:tc>
          <w:tcPr>
            <w:tcW w:w="425" w:type="dxa"/>
            <w:shd w:val="clear" w:color="auto" w:fill="3197B3" w:themeFill="accent1"/>
          </w:tcPr>
          <w:p w14:paraId="561E269B" w14:textId="77777777" w:rsidR="00174FD9" w:rsidRPr="000D50C3" w:rsidRDefault="00174FD9" w:rsidP="00647101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>A</w:t>
            </w:r>
          </w:p>
        </w:tc>
        <w:tc>
          <w:tcPr>
            <w:tcW w:w="284" w:type="dxa"/>
            <w:shd w:val="clear" w:color="auto" w:fill="3197B3" w:themeFill="accent1"/>
          </w:tcPr>
          <w:p w14:paraId="5DBBFC5F" w14:textId="77777777" w:rsidR="00174FD9" w:rsidRPr="000D50C3" w:rsidRDefault="00174FD9" w:rsidP="00647101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</w:t>
            </w:r>
          </w:p>
        </w:tc>
        <w:tc>
          <w:tcPr>
            <w:tcW w:w="425" w:type="dxa"/>
            <w:shd w:val="clear" w:color="auto" w:fill="3197B3" w:themeFill="accent1"/>
          </w:tcPr>
          <w:p w14:paraId="0FCDB037" w14:textId="77777777" w:rsidR="00174FD9" w:rsidRPr="000D50C3" w:rsidRDefault="00174FD9" w:rsidP="00647101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</w:t>
            </w:r>
          </w:p>
        </w:tc>
        <w:tc>
          <w:tcPr>
            <w:tcW w:w="425" w:type="dxa"/>
            <w:shd w:val="clear" w:color="auto" w:fill="3197B3" w:themeFill="accent1"/>
          </w:tcPr>
          <w:p w14:paraId="60EDF071" w14:textId="77777777" w:rsidR="00174FD9" w:rsidRPr="000D50C3" w:rsidRDefault="00174FD9" w:rsidP="00647101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>A</w:t>
            </w:r>
          </w:p>
        </w:tc>
        <w:tc>
          <w:tcPr>
            <w:tcW w:w="284" w:type="dxa"/>
            <w:shd w:val="clear" w:color="auto" w:fill="3197B3" w:themeFill="accent1"/>
          </w:tcPr>
          <w:p w14:paraId="232DFD50" w14:textId="77777777" w:rsidR="00174FD9" w:rsidRPr="00923049" w:rsidRDefault="00174FD9" w:rsidP="00647101">
            <w:pPr>
              <w:rPr>
                <w:color w:val="FFFFFF" w:themeColor="background1"/>
              </w:rPr>
            </w:pPr>
            <w:r w:rsidRPr="00923049">
              <w:rPr>
                <w:color w:val="FFFFFF" w:themeColor="background1"/>
              </w:rPr>
              <w:t>B</w:t>
            </w:r>
          </w:p>
        </w:tc>
        <w:tc>
          <w:tcPr>
            <w:tcW w:w="425" w:type="dxa"/>
            <w:shd w:val="clear" w:color="auto" w:fill="3197B3" w:themeFill="accent1"/>
          </w:tcPr>
          <w:p w14:paraId="365BACDF" w14:textId="77777777" w:rsidR="00174FD9" w:rsidRPr="00923049" w:rsidRDefault="00174FD9" w:rsidP="00647101">
            <w:pPr>
              <w:rPr>
                <w:color w:val="FFFFFF" w:themeColor="background1"/>
              </w:rPr>
            </w:pPr>
            <w:r w:rsidRPr="00923049">
              <w:rPr>
                <w:color w:val="FFFFFF" w:themeColor="background1"/>
              </w:rPr>
              <w:t>C</w:t>
            </w:r>
          </w:p>
        </w:tc>
        <w:tc>
          <w:tcPr>
            <w:tcW w:w="2977" w:type="dxa"/>
            <w:vMerge/>
          </w:tcPr>
          <w:p w14:paraId="7603B370" w14:textId="77777777" w:rsidR="00174FD9" w:rsidRPr="000D50C3" w:rsidRDefault="00174FD9" w:rsidP="00647101"/>
        </w:tc>
        <w:tc>
          <w:tcPr>
            <w:tcW w:w="1843" w:type="dxa"/>
            <w:vMerge/>
          </w:tcPr>
          <w:p w14:paraId="0707B405" w14:textId="77777777" w:rsidR="00174FD9" w:rsidRPr="000D50C3" w:rsidRDefault="00174FD9" w:rsidP="00647101"/>
        </w:tc>
        <w:tc>
          <w:tcPr>
            <w:tcW w:w="425" w:type="dxa"/>
            <w:shd w:val="clear" w:color="auto" w:fill="3197B3" w:themeFill="accent1"/>
          </w:tcPr>
          <w:p w14:paraId="4D91DFAF" w14:textId="77777777" w:rsidR="00174FD9" w:rsidRPr="000D50C3" w:rsidRDefault="00174FD9" w:rsidP="00647101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>A</w:t>
            </w:r>
          </w:p>
        </w:tc>
        <w:tc>
          <w:tcPr>
            <w:tcW w:w="567" w:type="dxa"/>
            <w:shd w:val="clear" w:color="auto" w:fill="3197B3" w:themeFill="accent1"/>
          </w:tcPr>
          <w:p w14:paraId="703F1B6E" w14:textId="77777777" w:rsidR="00174FD9" w:rsidRPr="000D50C3" w:rsidRDefault="00174FD9" w:rsidP="00647101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</w:t>
            </w:r>
          </w:p>
        </w:tc>
        <w:tc>
          <w:tcPr>
            <w:tcW w:w="567" w:type="dxa"/>
            <w:shd w:val="clear" w:color="auto" w:fill="3197B3" w:themeFill="accent1"/>
          </w:tcPr>
          <w:p w14:paraId="400C4984" w14:textId="77777777" w:rsidR="00174FD9" w:rsidRPr="000D50C3" w:rsidRDefault="00174FD9" w:rsidP="00647101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</w:t>
            </w:r>
          </w:p>
        </w:tc>
      </w:tr>
      <w:tr w:rsidR="00174FD9" w:rsidRPr="000D50C3" w14:paraId="7535544F" w14:textId="77777777" w:rsidTr="00647101">
        <w:tc>
          <w:tcPr>
            <w:tcW w:w="560" w:type="dxa"/>
          </w:tcPr>
          <w:p w14:paraId="1F455921" w14:textId="77777777" w:rsidR="00174FD9" w:rsidRPr="000D50C3" w:rsidRDefault="00174FD9" w:rsidP="00647101"/>
        </w:tc>
        <w:tc>
          <w:tcPr>
            <w:tcW w:w="1703" w:type="dxa"/>
          </w:tcPr>
          <w:p w14:paraId="427908DA" w14:textId="77777777" w:rsidR="00174FD9" w:rsidRPr="000D50C3" w:rsidRDefault="00174FD9" w:rsidP="00647101"/>
        </w:tc>
        <w:tc>
          <w:tcPr>
            <w:tcW w:w="1985" w:type="dxa"/>
          </w:tcPr>
          <w:p w14:paraId="38556013" w14:textId="77777777" w:rsidR="00174FD9" w:rsidRPr="000D50C3" w:rsidRDefault="00174FD9" w:rsidP="00647101"/>
        </w:tc>
        <w:tc>
          <w:tcPr>
            <w:tcW w:w="1701" w:type="dxa"/>
          </w:tcPr>
          <w:p w14:paraId="3E537A51" w14:textId="77777777" w:rsidR="00174FD9" w:rsidRPr="000D50C3" w:rsidRDefault="00174FD9" w:rsidP="00647101"/>
        </w:tc>
        <w:tc>
          <w:tcPr>
            <w:tcW w:w="425" w:type="dxa"/>
          </w:tcPr>
          <w:p w14:paraId="23883EDC" w14:textId="77777777" w:rsidR="00174FD9" w:rsidRPr="000D50C3" w:rsidRDefault="00174FD9" w:rsidP="00647101"/>
        </w:tc>
        <w:tc>
          <w:tcPr>
            <w:tcW w:w="425" w:type="dxa"/>
          </w:tcPr>
          <w:p w14:paraId="3CE031B3" w14:textId="77777777" w:rsidR="00174FD9" w:rsidRPr="000D50C3" w:rsidRDefault="00174FD9" w:rsidP="00647101"/>
        </w:tc>
        <w:tc>
          <w:tcPr>
            <w:tcW w:w="284" w:type="dxa"/>
            <w:shd w:val="clear" w:color="auto" w:fill="FFFFFF" w:themeFill="background1"/>
          </w:tcPr>
          <w:p w14:paraId="7FDF6735" w14:textId="77777777" w:rsidR="00174FD9" w:rsidRPr="000D50C3" w:rsidRDefault="00174FD9" w:rsidP="00647101"/>
        </w:tc>
        <w:tc>
          <w:tcPr>
            <w:tcW w:w="425" w:type="dxa"/>
            <w:shd w:val="clear" w:color="auto" w:fill="FFFFFF" w:themeFill="background1"/>
          </w:tcPr>
          <w:p w14:paraId="38874B86" w14:textId="77777777" w:rsidR="00174FD9" w:rsidRPr="000D50C3" w:rsidRDefault="00174FD9" w:rsidP="00647101"/>
        </w:tc>
        <w:tc>
          <w:tcPr>
            <w:tcW w:w="425" w:type="dxa"/>
            <w:shd w:val="clear" w:color="auto" w:fill="F0BA4E" w:themeFill="accent4"/>
          </w:tcPr>
          <w:p w14:paraId="3969237B" w14:textId="77777777" w:rsidR="00174FD9" w:rsidRPr="000D50C3" w:rsidRDefault="00174FD9" w:rsidP="00647101"/>
        </w:tc>
        <w:tc>
          <w:tcPr>
            <w:tcW w:w="284" w:type="dxa"/>
          </w:tcPr>
          <w:p w14:paraId="1182EA52" w14:textId="77777777" w:rsidR="00174FD9" w:rsidRPr="000D50C3" w:rsidRDefault="00174FD9" w:rsidP="00647101"/>
        </w:tc>
        <w:tc>
          <w:tcPr>
            <w:tcW w:w="425" w:type="dxa"/>
          </w:tcPr>
          <w:p w14:paraId="66640DF3" w14:textId="77777777" w:rsidR="00174FD9" w:rsidRPr="000D50C3" w:rsidRDefault="00174FD9" w:rsidP="00647101"/>
        </w:tc>
        <w:tc>
          <w:tcPr>
            <w:tcW w:w="2977" w:type="dxa"/>
          </w:tcPr>
          <w:p w14:paraId="27780C07" w14:textId="77777777" w:rsidR="00174FD9" w:rsidRPr="000D50C3" w:rsidRDefault="00174FD9" w:rsidP="00647101"/>
        </w:tc>
        <w:tc>
          <w:tcPr>
            <w:tcW w:w="1843" w:type="dxa"/>
          </w:tcPr>
          <w:p w14:paraId="43723FD6" w14:textId="77777777" w:rsidR="00174FD9" w:rsidRPr="000D50C3" w:rsidRDefault="00174FD9" w:rsidP="00647101"/>
        </w:tc>
        <w:tc>
          <w:tcPr>
            <w:tcW w:w="425" w:type="dxa"/>
            <w:shd w:val="clear" w:color="auto" w:fill="018574" w:themeFill="accent2"/>
          </w:tcPr>
          <w:p w14:paraId="1107BFAC" w14:textId="77777777" w:rsidR="00174FD9" w:rsidRPr="00ED1E60" w:rsidRDefault="00174FD9" w:rsidP="00647101">
            <w:pPr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14:paraId="7150F589" w14:textId="77777777" w:rsidR="00174FD9" w:rsidRPr="000D50C3" w:rsidRDefault="00174FD9" w:rsidP="00647101"/>
        </w:tc>
        <w:tc>
          <w:tcPr>
            <w:tcW w:w="567" w:type="dxa"/>
          </w:tcPr>
          <w:p w14:paraId="49E8709F" w14:textId="77777777" w:rsidR="00174FD9" w:rsidRPr="000D50C3" w:rsidRDefault="00174FD9" w:rsidP="00647101"/>
        </w:tc>
      </w:tr>
      <w:tr w:rsidR="00174FD9" w:rsidRPr="000D50C3" w14:paraId="62572D1F" w14:textId="77777777" w:rsidTr="00647101">
        <w:tc>
          <w:tcPr>
            <w:tcW w:w="560" w:type="dxa"/>
          </w:tcPr>
          <w:p w14:paraId="19F03EA8" w14:textId="77777777" w:rsidR="00174FD9" w:rsidRPr="000D50C3" w:rsidRDefault="00174FD9" w:rsidP="00647101"/>
        </w:tc>
        <w:tc>
          <w:tcPr>
            <w:tcW w:w="1703" w:type="dxa"/>
          </w:tcPr>
          <w:p w14:paraId="30A0727F" w14:textId="77777777" w:rsidR="00174FD9" w:rsidRPr="000D50C3" w:rsidRDefault="00174FD9" w:rsidP="00647101"/>
        </w:tc>
        <w:tc>
          <w:tcPr>
            <w:tcW w:w="1985" w:type="dxa"/>
          </w:tcPr>
          <w:p w14:paraId="16554636" w14:textId="77777777" w:rsidR="00174FD9" w:rsidRPr="000D50C3" w:rsidRDefault="00174FD9" w:rsidP="00647101"/>
        </w:tc>
        <w:tc>
          <w:tcPr>
            <w:tcW w:w="1701" w:type="dxa"/>
          </w:tcPr>
          <w:p w14:paraId="60733173" w14:textId="77777777" w:rsidR="00174FD9" w:rsidRPr="000D50C3" w:rsidRDefault="00174FD9" w:rsidP="00647101"/>
        </w:tc>
        <w:tc>
          <w:tcPr>
            <w:tcW w:w="425" w:type="dxa"/>
          </w:tcPr>
          <w:p w14:paraId="3E3CEC95" w14:textId="77777777" w:rsidR="00174FD9" w:rsidRPr="000D50C3" w:rsidRDefault="00174FD9" w:rsidP="00647101"/>
        </w:tc>
        <w:tc>
          <w:tcPr>
            <w:tcW w:w="425" w:type="dxa"/>
          </w:tcPr>
          <w:p w14:paraId="424CE7DF" w14:textId="77777777" w:rsidR="00174FD9" w:rsidRPr="000D50C3" w:rsidRDefault="00174FD9" w:rsidP="00647101"/>
        </w:tc>
        <w:tc>
          <w:tcPr>
            <w:tcW w:w="284" w:type="dxa"/>
            <w:shd w:val="clear" w:color="auto" w:fill="FFFFFF" w:themeFill="background1"/>
          </w:tcPr>
          <w:p w14:paraId="1B682464" w14:textId="77777777" w:rsidR="00174FD9" w:rsidRPr="000D50C3" w:rsidRDefault="00174FD9" w:rsidP="00647101"/>
        </w:tc>
        <w:tc>
          <w:tcPr>
            <w:tcW w:w="425" w:type="dxa"/>
            <w:shd w:val="clear" w:color="auto" w:fill="FFFFFF" w:themeFill="background1"/>
          </w:tcPr>
          <w:p w14:paraId="0548C3A8" w14:textId="77777777" w:rsidR="00174FD9" w:rsidRPr="000D50C3" w:rsidRDefault="00174FD9" w:rsidP="00647101"/>
        </w:tc>
        <w:tc>
          <w:tcPr>
            <w:tcW w:w="425" w:type="dxa"/>
            <w:shd w:val="clear" w:color="auto" w:fill="FFFFFF" w:themeFill="background1"/>
          </w:tcPr>
          <w:p w14:paraId="5386C7C4" w14:textId="77777777" w:rsidR="00174FD9" w:rsidRPr="000D50C3" w:rsidRDefault="00174FD9" w:rsidP="00647101"/>
        </w:tc>
        <w:tc>
          <w:tcPr>
            <w:tcW w:w="284" w:type="dxa"/>
          </w:tcPr>
          <w:p w14:paraId="74AA8BD5" w14:textId="77777777" w:rsidR="00174FD9" w:rsidRPr="000D50C3" w:rsidRDefault="00174FD9" w:rsidP="00647101"/>
        </w:tc>
        <w:tc>
          <w:tcPr>
            <w:tcW w:w="425" w:type="dxa"/>
          </w:tcPr>
          <w:p w14:paraId="4DC35E38" w14:textId="77777777" w:rsidR="00174FD9" w:rsidRPr="000D50C3" w:rsidRDefault="00174FD9" w:rsidP="00647101"/>
        </w:tc>
        <w:tc>
          <w:tcPr>
            <w:tcW w:w="2977" w:type="dxa"/>
          </w:tcPr>
          <w:p w14:paraId="5B025D4A" w14:textId="77777777" w:rsidR="00174FD9" w:rsidRPr="000D50C3" w:rsidRDefault="00174FD9" w:rsidP="00647101"/>
        </w:tc>
        <w:tc>
          <w:tcPr>
            <w:tcW w:w="1843" w:type="dxa"/>
          </w:tcPr>
          <w:p w14:paraId="04C1BCA6" w14:textId="77777777" w:rsidR="00174FD9" w:rsidRPr="000D50C3" w:rsidRDefault="00174FD9" w:rsidP="00647101"/>
        </w:tc>
        <w:tc>
          <w:tcPr>
            <w:tcW w:w="425" w:type="dxa"/>
          </w:tcPr>
          <w:p w14:paraId="176EDAD7" w14:textId="77777777" w:rsidR="00174FD9" w:rsidRPr="000D50C3" w:rsidRDefault="00174FD9" w:rsidP="00647101"/>
        </w:tc>
        <w:tc>
          <w:tcPr>
            <w:tcW w:w="567" w:type="dxa"/>
          </w:tcPr>
          <w:p w14:paraId="12CE15DE" w14:textId="77777777" w:rsidR="00174FD9" w:rsidRPr="000D50C3" w:rsidRDefault="00174FD9" w:rsidP="00647101"/>
        </w:tc>
        <w:tc>
          <w:tcPr>
            <w:tcW w:w="567" w:type="dxa"/>
          </w:tcPr>
          <w:p w14:paraId="07299C20" w14:textId="77777777" w:rsidR="00174FD9" w:rsidRPr="000D50C3" w:rsidRDefault="00174FD9" w:rsidP="00647101"/>
        </w:tc>
      </w:tr>
      <w:tr w:rsidR="00354BDE" w:rsidRPr="000D50C3" w14:paraId="15D422C3" w14:textId="77777777" w:rsidTr="00647101">
        <w:tc>
          <w:tcPr>
            <w:tcW w:w="560" w:type="dxa"/>
          </w:tcPr>
          <w:p w14:paraId="456AF2A0" w14:textId="77777777" w:rsidR="00354BDE" w:rsidRPr="000D50C3" w:rsidRDefault="00354BDE" w:rsidP="00647101"/>
        </w:tc>
        <w:tc>
          <w:tcPr>
            <w:tcW w:w="1703" w:type="dxa"/>
          </w:tcPr>
          <w:p w14:paraId="32EAC156" w14:textId="77777777" w:rsidR="00354BDE" w:rsidRPr="000D50C3" w:rsidRDefault="00354BDE" w:rsidP="00647101"/>
        </w:tc>
        <w:tc>
          <w:tcPr>
            <w:tcW w:w="1985" w:type="dxa"/>
          </w:tcPr>
          <w:p w14:paraId="7307D894" w14:textId="77777777" w:rsidR="00354BDE" w:rsidRPr="000D50C3" w:rsidRDefault="00354BDE" w:rsidP="00647101"/>
        </w:tc>
        <w:tc>
          <w:tcPr>
            <w:tcW w:w="1701" w:type="dxa"/>
          </w:tcPr>
          <w:p w14:paraId="0F0CABE4" w14:textId="77777777" w:rsidR="00354BDE" w:rsidRPr="000D50C3" w:rsidRDefault="00354BDE" w:rsidP="00647101"/>
        </w:tc>
        <w:tc>
          <w:tcPr>
            <w:tcW w:w="425" w:type="dxa"/>
          </w:tcPr>
          <w:p w14:paraId="742B02B2" w14:textId="77777777" w:rsidR="00354BDE" w:rsidRPr="000D50C3" w:rsidRDefault="00354BDE" w:rsidP="00647101"/>
        </w:tc>
        <w:tc>
          <w:tcPr>
            <w:tcW w:w="425" w:type="dxa"/>
          </w:tcPr>
          <w:p w14:paraId="311361B3" w14:textId="77777777" w:rsidR="00354BDE" w:rsidRPr="000D50C3" w:rsidRDefault="00354BDE" w:rsidP="00647101"/>
        </w:tc>
        <w:tc>
          <w:tcPr>
            <w:tcW w:w="284" w:type="dxa"/>
            <w:shd w:val="clear" w:color="auto" w:fill="FFFFFF" w:themeFill="background1"/>
          </w:tcPr>
          <w:p w14:paraId="4F97CD65" w14:textId="77777777" w:rsidR="00354BDE" w:rsidRPr="000D50C3" w:rsidRDefault="00354BDE" w:rsidP="00647101"/>
        </w:tc>
        <w:tc>
          <w:tcPr>
            <w:tcW w:w="425" w:type="dxa"/>
            <w:shd w:val="clear" w:color="auto" w:fill="FFFFFF" w:themeFill="background1"/>
          </w:tcPr>
          <w:p w14:paraId="0DAF6C78" w14:textId="77777777" w:rsidR="00354BDE" w:rsidRPr="000D50C3" w:rsidRDefault="00354BDE" w:rsidP="00647101"/>
        </w:tc>
        <w:tc>
          <w:tcPr>
            <w:tcW w:w="425" w:type="dxa"/>
            <w:shd w:val="clear" w:color="auto" w:fill="FFFFFF" w:themeFill="background1"/>
          </w:tcPr>
          <w:p w14:paraId="1DE0E3BB" w14:textId="77777777" w:rsidR="00354BDE" w:rsidRPr="000D50C3" w:rsidRDefault="00354BDE" w:rsidP="00647101"/>
        </w:tc>
        <w:tc>
          <w:tcPr>
            <w:tcW w:w="284" w:type="dxa"/>
          </w:tcPr>
          <w:p w14:paraId="578D2FE2" w14:textId="77777777" w:rsidR="00354BDE" w:rsidRPr="000D50C3" w:rsidRDefault="00354BDE" w:rsidP="00647101"/>
        </w:tc>
        <w:tc>
          <w:tcPr>
            <w:tcW w:w="425" w:type="dxa"/>
          </w:tcPr>
          <w:p w14:paraId="5E72DEB8" w14:textId="77777777" w:rsidR="00354BDE" w:rsidRPr="000D50C3" w:rsidRDefault="00354BDE" w:rsidP="00647101"/>
        </w:tc>
        <w:tc>
          <w:tcPr>
            <w:tcW w:w="2977" w:type="dxa"/>
          </w:tcPr>
          <w:p w14:paraId="77D72F14" w14:textId="77777777" w:rsidR="00354BDE" w:rsidRPr="000D50C3" w:rsidRDefault="00354BDE" w:rsidP="00647101"/>
        </w:tc>
        <w:tc>
          <w:tcPr>
            <w:tcW w:w="1843" w:type="dxa"/>
          </w:tcPr>
          <w:p w14:paraId="1536043C" w14:textId="77777777" w:rsidR="00354BDE" w:rsidRPr="000D50C3" w:rsidRDefault="00354BDE" w:rsidP="00647101"/>
        </w:tc>
        <w:tc>
          <w:tcPr>
            <w:tcW w:w="425" w:type="dxa"/>
          </w:tcPr>
          <w:p w14:paraId="544D2FE9" w14:textId="77777777" w:rsidR="00354BDE" w:rsidRPr="000D50C3" w:rsidRDefault="00354BDE" w:rsidP="00647101"/>
        </w:tc>
        <w:tc>
          <w:tcPr>
            <w:tcW w:w="567" w:type="dxa"/>
          </w:tcPr>
          <w:p w14:paraId="3033EDBD" w14:textId="77777777" w:rsidR="00354BDE" w:rsidRPr="000D50C3" w:rsidRDefault="00354BDE" w:rsidP="00647101"/>
        </w:tc>
        <w:tc>
          <w:tcPr>
            <w:tcW w:w="567" w:type="dxa"/>
          </w:tcPr>
          <w:p w14:paraId="53343B4F" w14:textId="77777777" w:rsidR="00354BDE" w:rsidRPr="000D50C3" w:rsidRDefault="00354BDE" w:rsidP="00647101"/>
        </w:tc>
      </w:tr>
    </w:tbl>
    <w:p w14:paraId="06465D3F" w14:textId="77777777" w:rsidR="0037651D" w:rsidRDefault="0037651D" w:rsidP="00716202">
      <w:pPr>
        <w:ind w:left="-709"/>
        <w:sectPr w:rsidR="0037651D" w:rsidSect="00A572A5">
          <w:pgSz w:w="16838" w:h="11906" w:orient="landscape"/>
          <w:pgMar w:top="1417" w:right="1417" w:bottom="1417" w:left="1417" w:header="708" w:footer="708" w:gutter="0"/>
          <w:cols w:space="708"/>
          <w:formProt w:val="0"/>
          <w:docGrid w:linePitch="360"/>
        </w:sectPr>
      </w:pPr>
    </w:p>
    <w:p w14:paraId="5473FB86" w14:textId="77777777" w:rsidR="00066037" w:rsidRDefault="0037651D" w:rsidP="0037651D">
      <w:pPr>
        <w:pStyle w:val="Overskrift1"/>
      </w:pPr>
      <w:r>
        <w:lastRenderedPageBreak/>
        <w:t xml:space="preserve">Risikomatrise </w:t>
      </w:r>
    </w:p>
    <w:p w14:paraId="00852205" w14:textId="77777777" w:rsidR="00EA3EB7" w:rsidRPr="00EA3EB7" w:rsidRDefault="00EA3EB7" w:rsidP="00EA3EB7">
      <w:pPr>
        <w:rPr>
          <w:rFonts w:ascii="Calibri" w:hAnsi="Calibri"/>
        </w:rPr>
      </w:pPr>
      <w:r>
        <w:t>Her kan man sette risikomomenter/fareidentifikasjoner i risikomatrise.</w:t>
      </w:r>
    </w:p>
    <w:p w14:paraId="0E76C13B" w14:textId="77777777" w:rsidR="00174FD9" w:rsidRPr="00174FD9" w:rsidRDefault="00174FD9" w:rsidP="00174FD9"/>
    <w:tbl>
      <w:tblPr>
        <w:tblStyle w:val="Tabellrutenett"/>
        <w:tblW w:w="9236" w:type="dxa"/>
        <w:tblLook w:val="04A0" w:firstRow="1" w:lastRow="0" w:firstColumn="1" w:lastColumn="0" w:noHBand="0" w:noVBand="1"/>
      </w:tblPr>
      <w:tblGrid>
        <w:gridCol w:w="1696"/>
        <w:gridCol w:w="1508"/>
        <w:gridCol w:w="1508"/>
        <w:gridCol w:w="1508"/>
        <w:gridCol w:w="1508"/>
        <w:gridCol w:w="1508"/>
      </w:tblGrid>
      <w:tr w:rsidR="004B12D5" w14:paraId="36237070" w14:textId="77777777" w:rsidTr="00647101">
        <w:tc>
          <w:tcPr>
            <w:tcW w:w="1696" w:type="dxa"/>
            <w:vAlign w:val="center"/>
          </w:tcPr>
          <w:p w14:paraId="7CDFBCBD" w14:textId="77777777" w:rsidR="004B12D5" w:rsidRDefault="004B12D5" w:rsidP="00647101">
            <w:pPr>
              <w:spacing w:line="240" w:lineRule="auto"/>
              <w:jc w:val="center"/>
            </w:pPr>
            <w:r>
              <w:t>Sannsynlighet</w:t>
            </w:r>
          </w:p>
          <w:p w14:paraId="2E588EDE" w14:textId="77777777" w:rsidR="004B12D5" w:rsidRDefault="004B12D5" w:rsidP="00647101">
            <w:pPr>
              <w:spacing w:line="240" w:lineRule="auto"/>
              <w:jc w:val="center"/>
            </w:pPr>
            <w:r>
              <w:t>/konsekvens</w:t>
            </w:r>
          </w:p>
        </w:tc>
        <w:tc>
          <w:tcPr>
            <w:tcW w:w="1508" w:type="dxa"/>
            <w:vAlign w:val="center"/>
          </w:tcPr>
          <w:p w14:paraId="166DA19C" w14:textId="77777777" w:rsidR="004B12D5" w:rsidRDefault="004B12D5" w:rsidP="00647101">
            <w:pPr>
              <w:spacing w:line="240" w:lineRule="auto"/>
              <w:jc w:val="center"/>
            </w:pPr>
            <w:r>
              <w:t>1</w:t>
            </w:r>
          </w:p>
          <w:p w14:paraId="06DD91AD" w14:textId="77777777" w:rsidR="004B12D5" w:rsidRDefault="004B12D5" w:rsidP="00647101">
            <w:pPr>
              <w:spacing w:line="240" w:lineRule="auto"/>
              <w:jc w:val="center"/>
            </w:pPr>
            <w:r>
              <w:t>Svært lite sannsynlig</w:t>
            </w:r>
          </w:p>
        </w:tc>
        <w:tc>
          <w:tcPr>
            <w:tcW w:w="1508" w:type="dxa"/>
            <w:vAlign w:val="center"/>
          </w:tcPr>
          <w:p w14:paraId="7D2A4F91" w14:textId="77777777" w:rsidR="004B12D5" w:rsidRDefault="004B12D5" w:rsidP="00647101">
            <w:pPr>
              <w:spacing w:line="240" w:lineRule="auto"/>
              <w:jc w:val="center"/>
            </w:pPr>
            <w:r>
              <w:t>2</w:t>
            </w:r>
          </w:p>
          <w:p w14:paraId="5B3B76F1" w14:textId="77777777" w:rsidR="004B12D5" w:rsidRDefault="004B12D5" w:rsidP="00647101">
            <w:pPr>
              <w:spacing w:line="240" w:lineRule="auto"/>
              <w:jc w:val="center"/>
            </w:pPr>
            <w:r>
              <w:t xml:space="preserve">Lite </w:t>
            </w:r>
          </w:p>
          <w:p w14:paraId="134EF2C4" w14:textId="77777777" w:rsidR="004B12D5" w:rsidRDefault="004B12D5" w:rsidP="00647101">
            <w:pPr>
              <w:spacing w:line="240" w:lineRule="auto"/>
              <w:jc w:val="center"/>
            </w:pPr>
            <w:r>
              <w:t>sannsynlig</w:t>
            </w:r>
          </w:p>
        </w:tc>
        <w:tc>
          <w:tcPr>
            <w:tcW w:w="1508" w:type="dxa"/>
            <w:vAlign w:val="center"/>
          </w:tcPr>
          <w:p w14:paraId="56C3FC4E" w14:textId="77777777" w:rsidR="004B12D5" w:rsidRDefault="004B12D5" w:rsidP="00647101">
            <w:pPr>
              <w:spacing w:line="240" w:lineRule="auto"/>
              <w:jc w:val="center"/>
            </w:pPr>
            <w:r>
              <w:t>3</w:t>
            </w:r>
          </w:p>
          <w:p w14:paraId="37B31188" w14:textId="77777777" w:rsidR="004B12D5" w:rsidRDefault="004B12D5" w:rsidP="00647101">
            <w:pPr>
              <w:spacing w:line="240" w:lineRule="auto"/>
              <w:jc w:val="center"/>
            </w:pPr>
            <w:r>
              <w:t>Sannsynlig</w:t>
            </w:r>
          </w:p>
        </w:tc>
        <w:tc>
          <w:tcPr>
            <w:tcW w:w="1508" w:type="dxa"/>
            <w:vAlign w:val="center"/>
          </w:tcPr>
          <w:p w14:paraId="6BB45609" w14:textId="77777777" w:rsidR="004B12D5" w:rsidRDefault="004B12D5" w:rsidP="00647101">
            <w:pPr>
              <w:spacing w:line="240" w:lineRule="auto"/>
              <w:jc w:val="center"/>
            </w:pPr>
            <w:r>
              <w:t>4</w:t>
            </w:r>
          </w:p>
          <w:p w14:paraId="005589FD" w14:textId="77777777" w:rsidR="004B12D5" w:rsidRDefault="004B12D5" w:rsidP="00647101">
            <w:pPr>
              <w:spacing w:line="240" w:lineRule="auto"/>
              <w:jc w:val="center"/>
            </w:pPr>
            <w:r>
              <w:t>Ganske sannsynlig</w:t>
            </w:r>
          </w:p>
        </w:tc>
        <w:tc>
          <w:tcPr>
            <w:tcW w:w="1508" w:type="dxa"/>
            <w:vAlign w:val="center"/>
          </w:tcPr>
          <w:p w14:paraId="6C9B65FB" w14:textId="77777777" w:rsidR="004B12D5" w:rsidRDefault="004B12D5" w:rsidP="00647101">
            <w:pPr>
              <w:spacing w:line="240" w:lineRule="auto"/>
              <w:jc w:val="center"/>
            </w:pPr>
            <w:r>
              <w:t>5</w:t>
            </w:r>
          </w:p>
          <w:p w14:paraId="20A43B6F" w14:textId="77777777" w:rsidR="004B12D5" w:rsidRDefault="004B12D5" w:rsidP="00647101">
            <w:pPr>
              <w:spacing w:line="240" w:lineRule="auto"/>
              <w:jc w:val="center"/>
            </w:pPr>
            <w:r>
              <w:t xml:space="preserve">Svært </w:t>
            </w:r>
          </w:p>
          <w:p w14:paraId="5788CCBE" w14:textId="77777777" w:rsidR="004B12D5" w:rsidRDefault="004B12D5" w:rsidP="00647101">
            <w:pPr>
              <w:spacing w:line="240" w:lineRule="auto"/>
              <w:jc w:val="center"/>
            </w:pPr>
            <w:r>
              <w:t>sannsynlig</w:t>
            </w:r>
          </w:p>
        </w:tc>
      </w:tr>
      <w:tr w:rsidR="004B12D5" w14:paraId="2D51CF2B" w14:textId="77777777" w:rsidTr="00647101">
        <w:tc>
          <w:tcPr>
            <w:tcW w:w="1696" w:type="dxa"/>
            <w:vAlign w:val="center"/>
          </w:tcPr>
          <w:p w14:paraId="089D433F" w14:textId="77777777" w:rsidR="004B12D5" w:rsidRDefault="004B12D5" w:rsidP="00647101">
            <w:pPr>
              <w:spacing w:line="240" w:lineRule="auto"/>
              <w:jc w:val="center"/>
            </w:pPr>
            <w:r>
              <w:t>5</w:t>
            </w:r>
          </w:p>
          <w:p w14:paraId="1429711A" w14:textId="77777777" w:rsidR="004B12D5" w:rsidRDefault="004B12D5" w:rsidP="00647101">
            <w:pPr>
              <w:spacing w:line="240" w:lineRule="auto"/>
              <w:jc w:val="center"/>
            </w:pPr>
            <w:r>
              <w:t>Katastrofal</w:t>
            </w:r>
          </w:p>
        </w:tc>
        <w:tc>
          <w:tcPr>
            <w:tcW w:w="1508" w:type="dxa"/>
            <w:shd w:val="clear" w:color="auto" w:fill="FFFF00"/>
            <w:vAlign w:val="center"/>
          </w:tcPr>
          <w:p w14:paraId="14E4A22D" w14:textId="77777777" w:rsidR="004B12D5" w:rsidRDefault="004B12D5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222E66E0" w14:textId="77777777" w:rsidR="004B12D5" w:rsidRDefault="004B12D5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0000"/>
            <w:vAlign w:val="center"/>
          </w:tcPr>
          <w:p w14:paraId="692D60A3" w14:textId="77777777" w:rsidR="004B12D5" w:rsidRPr="00910FB8" w:rsidRDefault="004B12D5" w:rsidP="00647101">
            <w:pPr>
              <w:spacing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1508" w:type="dxa"/>
            <w:shd w:val="clear" w:color="auto" w:fill="FF0000"/>
            <w:vAlign w:val="center"/>
          </w:tcPr>
          <w:p w14:paraId="0CE12F13" w14:textId="77777777" w:rsidR="004B12D5" w:rsidRPr="00910FB8" w:rsidRDefault="004B12D5" w:rsidP="00647101">
            <w:pPr>
              <w:spacing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1508" w:type="dxa"/>
            <w:shd w:val="clear" w:color="auto" w:fill="FF0000"/>
            <w:vAlign w:val="center"/>
          </w:tcPr>
          <w:p w14:paraId="35D7A7EC" w14:textId="77777777" w:rsidR="004B12D5" w:rsidRPr="00910FB8" w:rsidRDefault="004B12D5" w:rsidP="00647101">
            <w:pPr>
              <w:spacing w:line="240" w:lineRule="auto"/>
              <w:jc w:val="center"/>
              <w:rPr>
                <w:color w:val="FFFFFF" w:themeColor="background1"/>
              </w:rPr>
            </w:pPr>
          </w:p>
        </w:tc>
      </w:tr>
      <w:tr w:rsidR="004B12D5" w14:paraId="71D4CD4F" w14:textId="77777777" w:rsidTr="00647101">
        <w:tc>
          <w:tcPr>
            <w:tcW w:w="1696" w:type="dxa"/>
            <w:vAlign w:val="center"/>
          </w:tcPr>
          <w:p w14:paraId="36857492" w14:textId="77777777" w:rsidR="004B12D5" w:rsidRDefault="004B12D5" w:rsidP="00647101">
            <w:pPr>
              <w:spacing w:line="240" w:lineRule="auto"/>
              <w:jc w:val="center"/>
            </w:pPr>
            <w:r>
              <w:t>4</w:t>
            </w:r>
          </w:p>
          <w:p w14:paraId="38D5D79C" w14:textId="77777777" w:rsidR="004B12D5" w:rsidRDefault="004B12D5" w:rsidP="00647101">
            <w:pPr>
              <w:spacing w:line="240" w:lineRule="auto"/>
              <w:jc w:val="center"/>
            </w:pPr>
            <w:r>
              <w:t>Svært høy</w:t>
            </w:r>
          </w:p>
        </w:tc>
        <w:tc>
          <w:tcPr>
            <w:tcW w:w="1508" w:type="dxa"/>
            <w:shd w:val="clear" w:color="auto" w:fill="FFFF00"/>
            <w:vAlign w:val="center"/>
          </w:tcPr>
          <w:p w14:paraId="7EBD5BF4" w14:textId="77777777" w:rsidR="004B12D5" w:rsidRDefault="004B12D5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417D8924" w14:textId="77777777" w:rsidR="004B12D5" w:rsidRDefault="004B12D5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0802FA54" w14:textId="77777777" w:rsidR="004B12D5" w:rsidRDefault="004B12D5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0000"/>
            <w:vAlign w:val="center"/>
          </w:tcPr>
          <w:p w14:paraId="754A3098" w14:textId="77777777" w:rsidR="004B12D5" w:rsidRPr="00910FB8" w:rsidRDefault="004B12D5" w:rsidP="00647101">
            <w:pPr>
              <w:spacing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1508" w:type="dxa"/>
            <w:shd w:val="clear" w:color="auto" w:fill="FF0000"/>
            <w:vAlign w:val="center"/>
          </w:tcPr>
          <w:p w14:paraId="3A372D62" w14:textId="77777777" w:rsidR="004B12D5" w:rsidRPr="00910FB8" w:rsidRDefault="004B12D5" w:rsidP="00647101">
            <w:pPr>
              <w:spacing w:line="240" w:lineRule="auto"/>
              <w:jc w:val="center"/>
              <w:rPr>
                <w:color w:val="FFFFFF" w:themeColor="background1"/>
              </w:rPr>
            </w:pPr>
          </w:p>
        </w:tc>
      </w:tr>
      <w:tr w:rsidR="004B12D5" w14:paraId="35F34260" w14:textId="77777777" w:rsidTr="00647101">
        <w:tc>
          <w:tcPr>
            <w:tcW w:w="1696" w:type="dxa"/>
            <w:vAlign w:val="center"/>
          </w:tcPr>
          <w:p w14:paraId="0BD53F32" w14:textId="77777777" w:rsidR="004B12D5" w:rsidRDefault="004B12D5" w:rsidP="00647101">
            <w:pPr>
              <w:spacing w:line="240" w:lineRule="auto"/>
              <w:jc w:val="center"/>
            </w:pPr>
            <w:r>
              <w:t>3</w:t>
            </w:r>
          </w:p>
          <w:p w14:paraId="0EE61F6F" w14:textId="77777777" w:rsidR="004B12D5" w:rsidRDefault="004B12D5" w:rsidP="00647101">
            <w:pPr>
              <w:spacing w:line="240" w:lineRule="auto"/>
              <w:jc w:val="center"/>
            </w:pPr>
            <w:r>
              <w:t>Stor</w:t>
            </w:r>
          </w:p>
        </w:tc>
        <w:tc>
          <w:tcPr>
            <w:tcW w:w="1508" w:type="dxa"/>
            <w:shd w:val="clear" w:color="auto" w:fill="92D050"/>
            <w:vAlign w:val="center"/>
          </w:tcPr>
          <w:p w14:paraId="2D5096A1" w14:textId="77777777" w:rsidR="004B12D5" w:rsidRDefault="004B12D5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07AF65E6" w14:textId="77777777" w:rsidR="004B12D5" w:rsidRDefault="004B12D5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6EE4E000" w14:textId="77777777" w:rsidR="004B12D5" w:rsidRDefault="004B12D5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5D7249B9" w14:textId="77777777" w:rsidR="004B12D5" w:rsidRDefault="004B12D5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0000"/>
            <w:vAlign w:val="center"/>
          </w:tcPr>
          <w:p w14:paraId="04832370" w14:textId="77777777" w:rsidR="004B12D5" w:rsidRPr="00910FB8" w:rsidRDefault="004B12D5" w:rsidP="00647101">
            <w:pPr>
              <w:spacing w:line="240" w:lineRule="auto"/>
              <w:jc w:val="center"/>
              <w:rPr>
                <w:color w:val="FFFFFF" w:themeColor="background1"/>
              </w:rPr>
            </w:pPr>
          </w:p>
        </w:tc>
      </w:tr>
      <w:tr w:rsidR="004B12D5" w14:paraId="406D9ACC" w14:textId="77777777" w:rsidTr="00647101">
        <w:tc>
          <w:tcPr>
            <w:tcW w:w="1696" w:type="dxa"/>
            <w:vAlign w:val="center"/>
          </w:tcPr>
          <w:p w14:paraId="504629AD" w14:textId="77777777" w:rsidR="004B12D5" w:rsidRDefault="004B12D5" w:rsidP="00647101">
            <w:pPr>
              <w:spacing w:line="240" w:lineRule="auto"/>
              <w:jc w:val="center"/>
            </w:pPr>
            <w:r>
              <w:t>2</w:t>
            </w:r>
          </w:p>
          <w:p w14:paraId="2EB9B2A8" w14:textId="77777777" w:rsidR="004B12D5" w:rsidRDefault="004B12D5" w:rsidP="00647101">
            <w:pPr>
              <w:spacing w:line="240" w:lineRule="auto"/>
              <w:jc w:val="center"/>
            </w:pPr>
            <w:r>
              <w:t>Middels</w:t>
            </w:r>
          </w:p>
        </w:tc>
        <w:tc>
          <w:tcPr>
            <w:tcW w:w="1508" w:type="dxa"/>
            <w:shd w:val="clear" w:color="auto" w:fill="92D050"/>
            <w:vAlign w:val="center"/>
          </w:tcPr>
          <w:p w14:paraId="2507A496" w14:textId="77777777" w:rsidR="004B12D5" w:rsidRDefault="004B12D5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92D050"/>
            <w:vAlign w:val="center"/>
          </w:tcPr>
          <w:p w14:paraId="3141C1E5" w14:textId="77777777" w:rsidR="004B12D5" w:rsidRDefault="004B12D5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42B838E5" w14:textId="77777777" w:rsidR="004B12D5" w:rsidRDefault="004B12D5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306B86B4" w14:textId="77777777" w:rsidR="004B12D5" w:rsidRDefault="004B12D5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281B753E" w14:textId="77777777" w:rsidR="004B12D5" w:rsidRDefault="004B12D5" w:rsidP="00647101">
            <w:pPr>
              <w:spacing w:line="240" w:lineRule="auto"/>
              <w:jc w:val="center"/>
            </w:pPr>
          </w:p>
        </w:tc>
      </w:tr>
      <w:tr w:rsidR="004B12D5" w14:paraId="4BB0AA6B" w14:textId="77777777" w:rsidTr="00647101">
        <w:tc>
          <w:tcPr>
            <w:tcW w:w="1696" w:type="dxa"/>
            <w:vAlign w:val="center"/>
          </w:tcPr>
          <w:p w14:paraId="47D864B1" w14:textId="77777777" w:rsidR="004B12D5" w:rsidRDefault="004B12D5" w:rsidP="00647101">
            <w:pPr>
              <w:spacing w:line="240" w:lineRule="auto"/>
              <w:jc w:val="center"/>
            </w:pPr>
            <w:r>
              <w:t>1</w:t>
            </w:r>
          </w:p>
          <w:p w14:paraId="539BB94F" w14:textId="77777777" w:rsidR="004B12D5" w:rsidRDefault="004B12D5" w:rsidP="00647101">
            <w:pPr>
              <w:spacing w:line="240" w:lineRule="auto"/>
              <w:jc w:val="center"/>
            </w:pPr>
            <w:r>
              <w:t>Lav</w:t>
            </w:r>
          </w:p>
        </w:tc>
        <w:tc>
          <w:tcPr>
            <w:tcW w:w="1508" w:type="dxa"/>
            <w:shd w:val="clear" w:color="auto" w:fill="92D050"/>
            <w:vAlign w:val="center"/>
          </w:tcPr>
          <w:p w14:paraId="1820F1D4" w14:textId="77777777" w:rsidR="004B12D5" w:rsidRDefault="004B12D5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92D050"/>
            <w:vAlign w:val="center"/>
          </w:tcPr>
          <w:p w14:paraId="42EA1B98" w14:textId="77777777" w:rsidR="004B12D5" w:rsidRDefault="004B12D5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92D050"/>
            <w:vAlign w:val="center"/>
          </w:tcPr>
          <w:p w14:paraId="2A317E4C" w14:textId="77777777" w:rsidR="004B12D5" w:rsidRDefault="004B12D5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47C6E88D" w14:textId="77777777" w:rsidR="004B12D5" w:rsidRDefault="004B12D5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34D432E1" w14:textId="77777777" w:rsidR="004B12D5" w:rsidRDefault="004B12D5" w:rsidP="00647101">
            <w:pPr>
              <w:spacing w:line="240" w:lineRule="auto"/>
              <w:jc w:val="center"/>
            </w:pPr>
          </w:p>
        </w:tc>
      </w:tr>
    </w:tbl>
    <w:p w14:paraId="5386AC0D" w14:textId="77777777" w:rsidR="0037651D" w:rsidRPr="002968B0" w:rsidRDefault="0037651D" w:rsidP="00716202">
      <w:pPr>
        <w:ind w:left="-709"/>
      </w:pPr>
    </w:p>
    <w:sectPr w:rsidR="0037651D" w:rsidRPr="002968B0" w:rsidSect="0037651D">
      <w:pgSz w:w="11906" w:h="16838"/>
      <w:pgMar w:top="1417" w:right="1417" w:bottom="1417" w:left="1417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57283" w14:textId="77777777" w:rsidR="00021FC3" w:rsidRDefault="00021FC3" w:rsidP="00B4671D">
      <w:pPr>
        <w:spacing w:after="0" w:line="240" w:lineRule="auto"/>
      </w:pPr>
      <w:r>
        <w:separator/>
      </w:r>
    </w:p>
  </w:endnote>
  <w:endnote w:type="continuationSeparator" w:id="0">
    <w:p w14:paraId="675F4DF3" w14:textId="77777777" w:rsidR="00021FC3" w:rsidRDefault="00021FC3" w:rsidP="00B4671D">
      <w:pPr>
        <w:spacing w:after="0" w:line="240" w:lineRule="auto"/>
      </w:pPr>
      <w:r>
        <w:continuationSeparator/>
      </w:r>
    </w:p>
  </w:endnote>
  <w:endnote w:type="continuationNotice" w:id="1">
    <w:p w14:paraId="457C10E8" w14:textId="77777777" w:rsidR="00021FC3" w:rsidRDefault="00021F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E624C" w14:textId="77777777" w:rsidR="00026DBD" w:rsidRDefault="00026DBD" w:rsidP="00621BEE">
    <w:pPr>
      <w:pStyle w:val="Bunnteks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8442013"/>
      <w:docPartObj>
        <w:docPartGallery w:val="Page Numbers (Bottom of Page)"/>
        <w:docPartUnique/>
      </w:docPartObj>
    </w:sdtPr>
    <w:sdtEndPr/>
    <w:sdtContent>
      <w:p w14:paraId="514AFAB3" w14:textId="77777777" w:rsidR="006738AF" w:rsidRDefault="006738AF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808ADB" w14:textId="77777777" w:rsidR="006738AF" w:rsidRDefault="006738AF" w:rsidP="00621BEE">
    <w:pPr>
      <w:pStyle w:val="Bunn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37BA4" w14:textId="77777777" w:rsidR="00021FC3" w:rsidRDefault="00021FC3" w:rsidP="00B4671D">
      <w:pPr>
        <w:spacing w:after="0" w:line="240" w:lineRule="auto"/>
      </w:pPr>
      <w:r>
        <w:separator/>
      </w:r>
    </w:p>
  </w:footnote>
  <w:footnote w:type="continuationSeparator" w:id="0">
    <w:p w14:paraId="711BB39A" w14:textId="77777777" w:rsidR="00021FC3" w:rsidRDefault="00021FC3" w:rsidP="00B4671D">
      <w:pPr>
        <w:spacing w:after="0" w:line="240" w:lineRule="auto"/>
      </w:pPr>
      <w:r>
        <w:continuationSeparator/>
      </w:r>
    </w:p>
  </w:footnote>
  <w:footnote w:type="continuationNotice" w:id="1">
    <w:p w14:paraId="201DBD36" w14:textId="77777777" w:rsidR="00021FC3" w:rsidRDefault="00021F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0A4E4" w14:textId="77777777" w:rsidR="00026DBD" w:rsidRPr="00256792" w:rsidRDefault="00026DBD" w:rsidP="00026DBD">
    <w:pPr>
      <w:pStyle w:val="Topptekst"/>
      <w:jc w:val="center"/>
      <w:rPr>
        <w:sz w:val="18"/>
        <w:szCs w:val="18"/>
      </w:rPr>
    </w:pPr>
    <w:r w:rsidRPr="00256792">
      <w:rPr>
        <w:sz w:val="18"/>
        <w:szCs w:val="18"/>
      </w:rPr>
      <w:t>@tromsobrannogredning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63DAF" w14:textId="77777777" w:rsidR="00694986" w:rsidRPr="00256792" w:rsidRDefault="00694986" w:rsidP="00694986">
    <w:pPr>
      <w:pStyle w:val="Topptekst"/>
      <w:jc w:val="center"/>
      <w:rPr>
        <w:sz w:val="18"/>
        <w:szCs w:val="18"/>
      </w:rPr>
    </w:pPr>
    <w:r w:rsidRPr="00256792">
      <w:rPr>
        <w:sz w:val="18"/>
        <w:szCs w:val="18"/>
      </w:rPr>
      <w:t>@tromsobrannogredning</w:t>
    </w:r>
  </w:p>
  <w:p w14:paraId="18794662" w14:textId="77777777" w:rsidR="00694986" w:rsidRPr="00256792" w:rsidRDefault="00694986" w:rsidP="00694986">
    <w:pPr>
      <w:pStyle w:val="Toppteks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43675"/>
    <w:multiLevelType w:val="hybridMultilevel"/>
    <w:tmpl w:val="69D6AB92"/>
    <w:lvl w:ilvl="0" w:tplc="9C3C1D4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A4495F"/>
    <w:multiLevelType w:val="hybridMultilevel"/>
    <w:tmpl w:val="38D22AE2"/>
    <w:lvl w:ilvl="0" w:tplc="05586D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edit="forms" w:enforcement="1" w:cryptProviderType="rsaAES" w:cryptAlgorithmClass="hash" w:cryptAlgorithmType="typeAny" w:cryptAlgorithmSid="14" w:cryptSpinCount="100000" w:hash="ZYEVirWL6/6tHjPWb3kW39+J4XMcAbVQGqSDYVQqluOPhmy5V1oGRZSVde2tfr/+O+8GgJykb69duDYQdTj4EA==" w:salt="g8QNi6zIJg3BTSimmMNkgA=="/>
  <w:defaultTabStop w:val="708"/>
  <w:autoHyphenation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5F7"/>
    <w:rsid w:val="00000A4C"/>
    <w:rsid w:val="000011D8"/>
    <w:rsid w:val="00005726"/>
    <w:rsid w:val="000115F7"/>
    <w:rsid w:val="00012DAE"/>
    <w:rsid w:val="00014C84"/>
    <w:rsid w:val="00021FC3"/>
    <w:rsid w:val="00026DBD"/>
    <w:rsid w:val="000270C8"/>
    <w:rsid w:val="0003109D"/>
    <w:rsid w:val="000367DF"/>
    <w:rsid w:val="00036873"/>
    <w:rsid w:val="0003740F"/>
    <w:rsid w:val="000406A5"/>
    <w:rsid w:val="00040987"/>
    <w:rsid w:val="00040A41"/>
    <w:rsid w:val="00045A4F"/>
    <w:rsid w:val="0004684B"/>
    <w:rsid w:val="000611F4"/>
    <w:rsid w:val="000633FE"/>
    <w:rsid w:val="000639D0"/>
    <w:rsid w:val="00066037"/>
    <w:rsid w:val="00067628"/>
    <w:rsid w:val="00073687"/>
    <w:rsid w:val="00073726"/>
    <w:rsid w:val="00081B1B"/>
    <w:rsid w:val="00083C36"/>
    <w:rsid w:val="00091390"/>
    <w:rsid w:val="0009758B"/>
    <w:rsid w:val="000A0C06"/>
    <w:rsid w:val="000A2434"/>
    <w:rsid w:val="000A3545"/>
    <w:rsid w:val="000A400A"/>
    <w:rsid w:val="000A40BC"/>
    <w:rsid w:val="000A68F2"/>
    <w:rsid w:val="000B592B"/>
    <w:rsid w:val="000B6F15"/>
    <w:rsid w:val="000B72AF"/>
    <w:rsid w:val="000B7AF0"/>
    <w:rsid w:val="000C050D"/>
    <w:rsid w:val="000C667D"/>
    <w:rsid w:val="000C7FA5"/>
    <w:rsid w:val="000D0020"/>
    <w:rsid w:val="000D24F3"/>
    <w:rsid w:val="000D2564"/>
    <w:rsid w:val="000D3992"/>
    <w:rsid w:val="000D3BB6"/>
    <w:rsid w:val="000D41EE"/>
    <w:rsid w:val="000D4899"/>
    <w:rsid w:val="000E09BD"/>
    <w:rsid w:val="000E7998"/>
    <w:rsid w:val="000F06F2"/>
    <w:rsid w:val="000F12EF"/>
    <w:rsid w:val="000F4603"/>
    <w:rsid w:val="000F75DE"/>
    <w:rsid w:val="001171A2"/>
    <w:rsid w:val="001177F6"/>
    <w:rsid w:val="00123E26"/>
    <w:rsid w:val="0012575E"/>
    <w:rsid w:val="001276BD"/>
    <w:rsid w:val="001302F7"/>
    <w:rsid w:val="00132340"/>
    <w:rsid w:val="0013285A"/>
    <w:rsid w:val="001349E7"/>
    <w:rsid w:val="00144BC0"/>
    <w:rsid w:val="00145580"/>
    <w:rsid w:val="001456F3"/>
    <w:rsid w:val="0015079B"/>
    <w:rsid w:val="00150AFB"/>
    <w:rsid w:val="00151D63"/>
    <w:rsid w:val="00153A8F"/>
    <w:rsid w:val="0016466C"/>
    <w:rsid w:val="0016583F"/>
    <w:rsid w:val="001670E2"/>
    <w:rsid w:val="00167320"/>
    <w:rsid w:val="00167FF9"/>
    <w:rsid w:val="00174FD9"/>
    <w:rsid w:val="00177FB7"/>
    <w:rsid w:val="001808DA"/>
    <w:rsid w:val="00180FF2"/>
    <w:rsid w:val="00182E17"/>
    <w:rsid w:val="00186DBC"/>
    <w:rsid w:val="0019110F"/>
    <w:rsid w:val="0019199B"/>
    <w:rsid w:val="001946C5"/>
    <w:rsid w:val="001964BD"/>
    <w:rsid w:val="001A0B6E"/>
    <w:rsid w:val="001A10F0"/>
    <w:rsid w:val="001A43AF"/>
    <w:rsid w:val="001B0CAD"/>
    <w:rsid w:val="001B10F4"/>
    <w:rsid w:val="001B37CA"/>
    <w:rsid w:val="001B4660"/>
    <w:rsid w:val="001B4822"/>
    <w:rsid w:val="001B5A62"/>
    <w:rsid w:val="001C09DF"/>
    <w:rsid w:val="001D1DFC"/>
    <w:rsid w:val="001D751F"/>
    <w:rsid w:val="001E21CC"/>
    <w:rsid w:val="001E771E"/>
    <w:rsid w:val="001F2DF0"/>
    <w:rsid w:val="002020E8"/>
    <w:rsid w:val="00202804"/>
    <w:rsid w:val="0020363B"/>
    <w:rsid w:val="002057DA"/>
    <w:rsid w:val="00210775"/>
    <w:rsid w:val="002160F0"/>
    <w:rsid w:val="00216E5C"/>
    <w:rsid w:val="00217582"/>
    <w:rsid w:val="00222365"/>
    <w:rsid w:val="002241A0"/>
    <w:rsid w:val="002341D0"/>
    <w:rsid w:val="00236043"/>
    <w:rsid w:val="00236D36"/>
    <w:rsid w:val="002374E8"/>
    <w:rsid w:val="00237F5E"/>
    <w:rsid w:val="00241B43"/>
    <w:rsid w:val="00242654"/>
    <w:rsid w:val="00244746"/>
    <w:rsid w:val="00245EC9"/>
    <w:rsid w:val="0025035F"/>
    <w:rsid w:val="00252001"/>
    <w:rsid w:val="0025438D"/>
    <w:rsid w:val="00256792"/>
    <w:rsid w:val="00261040"/>
    <w:rsid w:val="0027247D"/>
    <w:rsid w:val="0027514B"/>
    <w:rsid w:val="002858A6"/>
    <w:rsid w:val="0029635E"/>
    <w:rsid w:val="002968B0"/>
    <w:rsid w:val="002A1005"/>
    <w:rsid w:val="002A14E3"/>
    <w:rsid w:val="002A167D"/>
    <w:rsid w:val="002A3D45"/>
    <w:rsid w:val="002A6D09"/>
    <w:rsid w:val="002B0315"/>
    <w:rsid w:val="002B285B"/>
    <w:rsid w:val="002B3023"/>
    <w:rsid w:val="002B7DBC"/>
    <w:rsid w:val="002B7EC8"/>
    <w:rsid w:val="002C290A"/>
    <w:rsid w:val="002C6FB9"/>
    <w:rsid w:val="002C7098"/>
    <w:rsid w:val="002D04B7"/>
    <w:rsid w:val="002D598E"/>
    <w:rsid w:val="002D785C"/>
    <w:rsid w:val="002E2094"/>
    <w:rsid w:val="002E4AAD"/>
    <w:rsid w:val="002F0AF5"/>
    <w:rsid w:val="002F188C"/>
    <w:rsid w:val="002F5BFD"/>
    <w:rsid w:val="002F5D3B"/>
    <w:rsid w:val="002F727D"/>
    <w:rsid w:val="00303F7A"/>
    <w:rsid w:val="00304A5F"/>
    <w:rsid w:val="00312062"/>
    <w:rsid w:val="00323C18"/>
    <w:rsid w:val="003275DD"/>
    <w:rsid w:val="00331AC8"/>
    <w:rsid w:val="00331FDA"/>
    <w:rsid w:val="00332019"/>
    <w:rsid w:val="003343A3"/>
    <w:rsid w:val="00336727"/>
    <w:rsid w:val="003472D0"/>
    <w:rsid w:val="00350252"/>
    <w:rsid w:val="00352E70"/>
    <w:rsid w:val="0035435D"/>
    <w:rsid w:val="00354BDE"/>
    <w:rsid w:val="00355C22"/>
    <w:rsid w:val="00355C3D"/>
    <w:rsid w:val="00364C52"/>
    <w:rsid w:val="00370CF6"/>
    <w:rsid w:val="0037385F"/>
    <w:rsid w:val="00373B46"/>
    <w:rsid w:val="0037651D"/>
    <w:rsid w:val="00376916"/>
    <w:rsid w:val="003772B7"/>
    <w:rsid w:val="003774D7"/>
    <w:rsid w:val="00377646"/>
    <w:rsid w:val="00380758"/>
    <w:rsid w:val="00380D02"/>
    <w:rsid w:val="00381478"/>
    <w:rsid w:val="00382D13"/>
    <w:rsid w:val="00383781"/>
    <w:rsid w:val="00385784"/>
    <w:rsid w:val="00386CBA"/>
    <w:rsid w:val="003914CA"/>
    <w:rsid w:val="00392AAC"/>
    <w:rsid w:val="00394363"/>
    <w:rsid w:val="0039467D"/>
    <w:rsid w:val="00394E49"/>
    <w:rsid w:val="003A15D8"/>
    <w:rsid w:val="003A1D1D"/>
    <w:rsid w:val="003A314E"/>
    <w:rsid w:val="003A7878"/>
    <w:rsid w:val="003B1380"/>
    <w:rsid w:val="003B241F"/>
    <w:rsid w:val="003B4712"/>
    <w:rsid w:val="003B4C02"/>
    <w:rsid w:val="003B758D"/>
    <w:rsid w:val="003C02B8"/>
    <w:rsid w:val="003C1710"/>
    <w:rsid w:val="003C234F"/>
    <w:rsid w:val="003C3AEA"/>
    <w:rsid w:val="003D0A77"/>
    <w:rsid w:val="003D3709"/>
    <w:rsid w:val="003D59CF"/>
    <w:rsid w:val="003D731F"/>
    <w:rsid w:val="003E3C3B"/>
    <w:rsid w:val="003E7A43"/>
    <w:rsid w:val="003F1D17"/>
    <w:rsid w:val="003F381F"/>
    <w:rsid w:val="003F6574"/>
    <w:rsid w:val="00401063"/>
    <w:rsid w:val="00412E8E"/>
    <w:rsid w:val="00413B60"/>
    <w:rsid w:val="00414DB4"/>
    <w:rsid w:val="004178A9"/>
    <w:rsid w:val="00423565"/>
    <w:rsid w:val="00430907"/>
    <w:rsid w:val="004324CA"/>
    <w:rsid w:val="00443F4B"/>
    <w:rsid w:val="00445B22"/>
    <w:rsid w:val="00445BE1"/>
    <w:rsid w:val="00447859"/>
    <w:rsid w:val="00453E0A"/>
    <w:rsid w:val="00454EC3"/>
    <w:rsid w:val="004557D0"/>
    <w:rsid w:val="004632BB"/>
    <w:rsid w:val="00463873"/>
    <w:rsid w:val="00473669"/>
    <w:rsid w:val="00476E21"/>
    <w:rsid w:val="004814E9"/>
    <w:rsid w:val="004820A7"/>
    <w:rsid w:val="00484562"/>
    <w:rsid w:val="004877BD"/>
    <w:rsid w:val="004917B8"/>
    <w:rsid w:val="004A00CB"/>
    <w:rsid w:val="004A2F42"/>
    <w:rsid w:val="004A6308"/>
    <w:rsid w:val="004B12D5"/>
    <w:rsid w:val="004B464F"/>
    <w:rsid w:val="004B7934"/>
    <w:rsid w:val="004B79F9"/>
    <w:rsid w:val="004C2C4A"/>
    <w:rsid w:val="004C55D6"/>
    <w:rsid w:val="004D0841"/>
    <w:rsid w:val="004D1720"/>
    <w:rsid w:val="004D23AD"/>
    <w:rsid w:val="004D4EB5"/>
    <w:rsid w:val="004D78C7"/>
    <w:rsid w:val="004D793A"/>
    <w:rsid w:val="004E05AA"/>
    <w:rsid w:val="004E3772"/>
    <w:rsid w:val="004E3B22"/>
    <w:rsid w:val="004E5742"/>
    <w:rsid w:val="004E5998"/>
    <w:rsid w:val="004F18B2"/>
    <w:rsid w:val="004F51C7"/>
    <w:rsid w:val="004F54E6"/>
    <w:rsid w:val="00502F05"/>
    <w:rsid w:val="005051A5"/>
    <w:rsid w:val="005123B3"/>
    <w:rsid w:val="005143C6"/>
    <w:rsid w:val="00516F48"/>
    <w:rsid w:val="0051BB9C"/>
    <w:rsid w:val="005200CA"/>
    <w:rsid w:val="005219C8"/>
    <w:rsid w:val="0052235E"/>
    <w:rsid w:val="00524A57"/>
    <w:rsid w:val="0052512E"/>
    <w:rsid w:val="00530A5C"/>
    <w:rsid w:val="00532418"/>
    <w:rsid w:val="005402C1"/>
    <w:rsid w:val="00541A34"/>
    <w:rsid w:val="0054465A"/>
    <w:rsid w:val="00544E17"/>
    <w:rsid w:val="00547F1F"/>
    <w:rsid w:val="00553810"/>
    <w:rsid w:val="00560176"/>
    <w:rsid w:val="00561D30"/>
    <w:rsid w:val="005634A7"/>
    <w:rsid w:val="005654D3"/>
    <w:rsid w:val="00566391"/>
    <w:rsid w:val="00572792"/>
    <w:rsid w:val="005733BC"/>
    <w:rsid w:val="00573C0D"/>
    <w:rsid w:val="0057466A"/>
    <w:rsid w:val="00580C8F"/>
    <w:rsid w:val="005932D0"/>
    <w:rsid w:val="005948C7"/>
    <w:rsid w:val="005A2DE2"/>
    <w:rsid w:val="005A422C"/>
    <w:rsid w:val="005B15DD"/>
    <w:rsid w:val="005B1DE7"/>
    <w:rsid w:val="005B3B75"/>
    <w:rsid w:val="005B666A"/>
    <w:rsid w:val="005B66D7"/>
    <w:rsid w:val="005B6D8E"/>
    <w:rsid w:val="005C168F"/>
    <w:rsid w:val="005C23B8"/>
    <w:rsid w:val="005C3A99"/>
    <w:rsid w:val="005C753E"/>
    <w:rsid w:val="005D12A2"/>
    <w:rsid w:val="005D5CEE"/>
    <w:rsid w:val="005D76B4"/>
    <w:rsid w:val="005D7E0F"/>
    <w:rsid w:val="005E3CE1"/>
    <w:rsid w:val="005E574F"/>
    <w:rsid w:val="005E79E3"/>
    <w:rsid w:val="005F15B4"/>
    <w:rsid w:val="005F1926"/>
    <w:rsid w:val="005F650D"/>
    <w:rsid w:val="006004BB"/>
    <w:rsid w:val="00601590"/>
    <w:rsid w:val="00603C5A"/>
    <w:rsid w:val="00604AC1"/>
    <w:rsid w:val="00604B9A"/>
    <w:rsid w:val="006119AC"/>
    <w:rsid w:val="00615378"/>
    <w:rsid w:val="006162F3"/>
    <w:rsid w:val="00616374"/>
    <w:rsid w:val="0061751A"/>
    <w:rsid w:val="006203DB"/>
    <w:rsid w:val="006206E8"/>
    <w:rsid w:val="00621BEE"/>
    <w:rsid w:val="006235BC"/>
    <w:rsid w:val="00624957"/>
    <w:rsid w:val="0062558E"/>
    <w:rsid w:val="0062649C"/>
    <w:rsid w:val="00626FB1"/>
    <w:rsid w:val="00627440"/>
    <w:rsid w:val="006305F4"/>
    <w:rsid w:val="006309EF"/>
    <w:rsid w:val="006354CE"/>
    <w:rsid w:val="00636207"/>
    <w:rsid w:val="00636AA3"/>
    <w:rsid w:val="00640282"/>
    <w:rsid w:val="00643B1E"/>
    <w:rsid w:val="00652D1C"/>
    <w:rsid w:val="00653D0C"/>
    <w:rsid w:val="0065424A"/>
    <w:rsid w:val="006550C3"/>
    <w:rsid w:val="00657102"/>
    <w:rsid w:val="00661DB4"/>
    <w:rsid w:val="006621B8"/>
    <w:rsid w:val="00662893"/>
    <w:rsid w:val="00662C4F"/>
    <w:rsid w:val="00663617"/>
    <w:rsid w:val="00664D7B"/>
    <w:rsid w:val="00665BEC"/>
    <w:rsid w:val="00670980"/>
    <w:rsid w:val="006738AF"/>
    <w:rsid w:val="00673D78"/>
    <w:rsid w:val="0067457B"/>
    <w:rsid w:val="006764C8"/>
    <w:rsid w:val="0068074D"/>
    <w:rsid w:val="00686EFD"/>
    <w:rsid w:val="00687621"/>
    <w:rsid w:val="00687E24"/>
    <w:rsid w:val="0069425D"/>
    <w:rsid w:val="00694986"/>
    <w:rsid w:val="0069643D"/>
    <w:rsid w:val="00696642"/>
    <w:rsid w:val="006A0E19"/>
    <w:rsid w:val="006A33AE"/>
    <w:rsid w:val="006A4EE7"/>
    <w:rsid w:val="006A62C5"/>
    <w:rsid w:val="006B3942"/>
    <w:rsid w:val="006B523F"/>
    <w:rsid w:val="006D2404"/>
    <w:rsid w:val="006D335A"/>
    <w:rsid w:val="006D6A21"/>
    <w:rsid w:val="006D71CD"/>
    <w:rsid w:val="006E256C"/>
    <w:rsid w:val="006E37EC"/>
    <w:rsid w:val="006E5B7B"/>
    <w:rsid w:val="006E6430"/>
    <w:rsid w:val="006E7BD8"/>
    <w:rsid w:val="006F0517"/>
    <w:rsid w:val="006F48AC"/>
    <w:rsid w:val="00700A0B"/>
    <w:rsid w:val="00706747"/>
    <w:rsid w:val="007108D3"/>
    <w:rsid w:val="007130A5"/>
    <w:rsid w:val="007140EC"/>
    <w:rsid w:val="00714CE2"/>
    <w:rsid w:val="00716202"/>
    <w:rsid w:val="00721039"/>
    <w:rsid w:val="0072215F"/>
    <w:rsid w:val="00722449"/>
    <w:rsid w:val="00722F2B"/>
    <w:rsid w:val="007233E8"/>
    <w:rsid w:val="0072403B"/>
    <w:rsid w:val="00731260"/>
    <w:rsid w:val="0073792B"/>
    <w:rsid w:val="00746B06"/>
    <w:rsid w:val="00747585"/>
    <w:rsid w:val="00747FE5"/>
    <w:rsid w:val="007505FB"/>
    <w:rsid w:val="00751CC9"/>
    <w:rsid w:val="0075707A"/>
    <w:rsid w:val="00757C91"/>
    <w:rsid w:val="00761BC6"/>
    <w:rsid w:val="00762E9B"/>
    <w:rsid w:val="007753EA"/>
    <w:rsid w:val="0077743C"/>
    <w:rsid w:val="007807A3"/>
    <w:rsid w:val="007831DE"/>
    <w:rsid w:val="0078447B"/>
    <w:rsid w:val="00784F0A"/>
    <w:rsid w:val="00785E4D"/>
    <w:rsid w:val="00786269"/>
    <w:rsid w:val="007870E6"/>
    <w:rsid w:val="007930F3"/>
    <w:rsid w:val="007940B0"/>
    <w:rsid w:val="00796400"/>
    <w:rsid w:val="00797FB7"/>
    <w:rsid w:val="007A1DDA"/>
    <w:rsid w:val="007A275E"/>
    <w:rsid w:val="007A7E30"/>
    <w:rsid w:val="007B08B1"/>
    <w:rsid w:val="007B1567"/>
    <w:rsid w:val="007B4390"/>
    <w:rsid w:val="007B492D"/>
    <w:rsid w:val="007B6E59"/>
    <w:rsid w:val="007C0480"/>
    <w:rsid w:val="007C189E"/>
    <w:rsid w:val="007C379A"/>
    <w:rsid w:val="007C6131"/>
    <w:rsid w:val="007C7E25"/>
    <w:rsid w:val="007D036D"/>
    <w:rsid w:val="007D083F"/>
    <w:rsid w:val="007D62C7"/>
    <w:rsid w:val="007E0464"/>
    <w:rsid w:val="007E4C84"/>
    <w:rsid w:val="007E4F41"/>
    <w:rsid w:val="007F1EEF"/>
    <w:rsid w:val="007F3D6D"/>
    <w:rsid w:val="0080186E"/>
    <w:rsid w:val="00805122"/>
    <w:rsid w:val="0080754C"/>
    <w:rsid w:val="00807CD1"/>
    <w:rsid w:val="00811F95"/>
    <w:rsid w:val="00812E06"/>
    <w:rsid w:val="00812ECD"/>
    <w:rsid w:val="00820B5C"/>
    <w:rsid w:val="00821173"/>
    <w:rsid w:val="00821FA2"/>
    <w:rsid w:val="00822499"/>
    <w:rsid w:val="008250E6"/>
    <w:rsid w:val="00825861"/>
    <w:rsid w:val="008317E7"/>
    <w:rsid w:val="00834C70"/>
    <w:rsid w:val="00843EF1"/>
    <w:rsid w:val="00844151"/>
    <w:rsid w:val="008502E1"/>
    <w:rsid w:val="00850B6A"/>
    <w:rsid w:val="00851105"/>
    <w:rsid w:val="00856EFB"/>
    <w:rsid w:val="00865E3D"/>
    <w:rsid w:val="008732D9"/>
    <w:rsid w:val="0087465C"/>
    <w:rsid w:val="00884E48"/>
    <w:rsid w:val="008947E0"/>
    <w:rsid w:val="008A03DE"/>
    <w:rsid w:val="008A16C8"/>
    <w:rsid w:val="008A1FA6"/>
    <w:rsid w:val="008B23B9"/>
    <w:rsid w:val="008B38C4"/>
    <w:rsid w:val="008B56CD"/>
    <w:rsid w:val="008B650A"/>
    <w:rsid w:val="008C0F2A"/>
    <w:rsid w:val="008C35A7"/>
    <w:rsid w:val="008D18AD"/>
    <w:rsid w:val="008D5A62"/>
    <w:rsid w:val="008D5A9C"/>
    <w:rsid w:val="008D78EF"/>
    <w:rsid w:val="008E2BF1"/>
    <w:rsid w:val="008E4A64"/>
    <w:rsid w:val="008E60AB"/>
    <w:rsid w:val="008E7D18"/>
    <w:rsid w:val="008F2DAC"/>
    <w:rsid w:val="008F42EA"/>
    <w:rsid w:val="008F681A"/>
    <w:rsid w:val="0090042A"/>
    <w:rsid w:val="00902C74"/>
    <w:rsid w:val="00903B35"/>
    <w:rsid w:val="00910FB8"/>
    <w:rsid w:val="00911491"/>
    <w:rsid w:val="00912049"/>
    <w:rsid w:val="00913BC5"/>
    <w:rsid w:val="00917967"/>
    <w:rsid w:val="00917ED2"/>
    <w:rsid w:val="009215FE"/>
    <w:rsid w:val="00923049"/>
    <w:rsid w:val="00923D26"/>
    <w:rsid w:val="00924265"/>
    <w:rsid w:val="0092547F"/>
    <w:rsid w:val="00925AF3"/>
    <w:rsid w:val="009275DE"/>
    <w:rsid w:val="00933E62"/>
    <w:rsid w:val="00934EE5"/>
    <w:rsid w:val="00936FA3"/>
    <w:rsid w:val="00942A53"/>
    <w:rsid w:val="00944961"/>
    <w:rsid w:val="00951A90"/>
    <w:rsid w:val="00952085"/>
    <w:rsid w:val="00956223"/>
    <w:rsid w:val="00960764"/>
    <w:rsid w:val="00961D1C"/>
    <w:rsid w:val="00965ADB"/>
    <w:rsid w:val="00967AA4"/>
    <w:rsid w:val="0097309C"/>
    <w:rsid w:val="009775DD"/>
    <w:rsid w:val="00980049"/>
    <w:rsid w:val="00980426"/>
    <w:rsid w:val="00981FA3"/>
    <w:rsid w:val="009911A9"/>
    <w:rsid w:val="00992895"/>
    <w:rsid w:val="00993D3B"/>
    <w:rsid w:val="009946A6"/>
    <w:rsid w:val="00994773"/>
    <w:rsid w:val="009964B7"/>
    <w:rsid w:val="00997438"/>
    <w:rsid w:val="009A3B1C"/>
    <w:rsid w:val="009A3E9A"/>
    <w:rsid w:val="009A6320"/>
    <w:rsid w:val="009A7466"/>
    <w:rsid w:val="009B35A5"/>
    <w:rsid w:val="009B3E7A"/>
    <w:rsid w:val="009C269F"/>
    <w:rsid w:val="009D2667"/>
    <w:rsid w:val="009D280E"/>
    <w:rsid w:val="009D7A24"/>
    <w:rsid w:val="009E1F1F"/>
    <w:rsid w:val="009E2A4B"/>
    <w:rsid w:val="009E377A"/>
    <w:rsid w:val="009E48E7"/>
    <w:rsid w:val="009E4DD6"/>
    <w:rsid w:val="009E5299"/>
    <w:rsid w:val="009E5FAC"/>
    <w:rsid w:val="009E7F6C"/>
    <w:rsid w:val="009F07EC"/>
    <w:rsid w:val="009F3C1C"/>
    <w:rsid w:val="009F4140"/>
    <w:rsid w:val="009F6389"/>
    <w:rsid w:val="009F6ED1"/>
    <w:rsid w:val="00A004FF"/>
    <w:rsid w:val="00A02FF9"/>
    <w:rsid w:val="00A06AF1"/>
    <w:rsid w:val="00A07D95"/>
    <w:rsid w:val="00A130D7"/>
    <w:rsid w:val="00A14D39"/>
    <w:rsid w:val="00A16DE7"/>
    <w:rsid w:val="00A24205"/>
    <w:rsid w:val="00A34805"/>
    <w:rsid w:val="00A42259"/>
    <w:rsid w:val="00A47FA6"/>
    <w:rsid w:val="00A511E0"/>
    <w:rsid w:val="00A5253E"/>
    <w:rsid w:val="00A53D47"/>
    <w:rsid w:val="00A5652D"/>
    <w:rsid w:val="00A572A5"/>
    <w:rsid w:val="00A60690"/>
    <w:rsid w:val="00A6404A"/>
    <w:rsid w:val="00A64E9E"/>
    <w:rsid w:val="00A65145"/>
    <w:rsid w:val="00A66789"/>
    <w:rsid w:val="00A70C03"/>
    <w:rsid w:val="00A72759"/>
    <w:rsid w:val="00A74425"/>
    <w:rsid w:val="00A76D3E"/>
    <w:rsid w:val="00A77C1F"/>
    <w:rsid w:val="00A82B8D"/>
    <w:rsid w:val="00A86B23"/>
    <w:rsid w:val="00A934B4"/>
    <w:rsid w:val="00A935E3"/>
    <w:rsid w:val="00A95C58"/>
    <w:rsid w:val="00A966AA"/>
    <w:rsid w:val="00A96E0F"/>
    <w:rsid w:val="00AA020F"/>
    <w:rsid w:val="00AA453E"/>
    <w:rsid w:val="00AA6E48"/>
    <w:rsid w:val="00AB190E"/>
    <w:rsid w:val="00AB2D26"/>
    <w:rsid w:val="00AB2E53"/>
    <w:rsid w:val="00AB2FD4"/>
    <w:rsid w:val="00AB3C22"/>
    <w:rsid w:val="00AB78D8"/>
    <w:rsid w:val="00AC22D7"/>
    <w:rsid w:val="00AC3307"/>
    <w:rsid w:val="00AC6FE7"/>
    <w:rsid w:val="00AD3310"/>
    <w:rsid w:val="00AD57E4"/>
    <w:rsid w:val="00AD5ABD"/>
    <w:rsid w:val="00AD5FB9"/>
    <w:rsid w:val="00AD6420"/>
    <w:rsid w:val="00AD6A9D"/>
    <w:rsid w:val="00AD71C7"/>
    <w:rsid w:val="00AE192C"/>
    <w:rsid w:val="00AE2766"/>
    <w:rsid w:val="00AE5ED3"/>
    <w:rsid w:val="00AE671B"/>
    <w:rsid w:val="00AF00D6"/>
    <w:rsid w:val="00AF366A"/>
    <w:rsid w:val="00AF3C52"/>
    <w:rsid w:val="00AF48C5"/>
    <w:rsid w:val="00AF4A85"/>
    <w:rsid w:val="00B008E0"/>
    <w:rsid w:val="00B01ED3"/>
    <w:rsid w:val="00B03D94"/>
    <w:rsid w:val="00B05583"/>
    <w:rsid w:val="00B06744"/>
    <w:rsid w:val="00B11DE7"/>
    <w:rsid w:val="00B132DB"/>
    <w:rsid w:val="00B1406F"/>
    <w:rsid w:val="00B22287"/>
    <w:rsid w:val="00B31293"/>
    <w:rsid w:val="00B44022"/>
    <w:rsid w:val="00B443B4"/>
    <w:rsid w:val="00B44E42"/>
    <w:rsid w:val="00B4671D"/>
    <w:rsid w:val="00B50030"/>
    <w:rsid w:val="00B52C8F"/>
    <w:rsid w:val="00B5300C"/>
    <w:rsid w:val="00B55080"/>
    <w:rsid w:val="00B55D31"/>
    <w:rsid w:val="00B6156B"/>
    <w:rsid w:val="00B76FB8"/>
    <w:rsid w:val="00B81A78"/>
    <w:rsid w:val="00B86AF0"/>
    <w:rsid w:val="00B90DA0"/>
    <w:rsid w:val="00B9353E"/>
    <w:rsid w:val="00B95E76"/>
    <w:rsid w:val="00B96CBB"/>
    <w:rsid w:val="00B97736"/>
    <w:rsid w:val="00BA1B46"/>
    <w:rsid w:val="00BA27E6"/>
    <w:rsid w:val="00BA61C1"/>
    <w:rsid w:val="00BA7725"/>
    <w:rsid w:val="00BB5DA0"/>
    <w:rsid w:val="00BC6B3C"/>
    <w:rsid w:val="00BC792F"/>
    <w:rsid w:val="00BD4AAB"/>
    <w:rsid w:val="00BD75F4"/>
    <w:rsid w:val="00BD7DB5"/>
    <w:rsid w:val="00BE5933"/>
    <w:rsid w:val="00BF274F"/>
    <w:rsid w:val="00BF43D8"/>
    <w:rsid w:val="00C0313E"/>
    <w:rsid w:val="00C0461F"/>
    <w:rsid w:val="00C071B2"/>
    <w:rsid w:val="00C11BD7"/>
    <w:rsid w:val="00C122FE"/>
    <w:rsid w:val="00C12306"/>
    <w:rsid w:val="00C155E9"/>
    <w:rsid w:val="00C20C9A"/>
    <w:rsid w:val="00C24D7A"/>
    <w:rsid w:val="00C37A0E"/>
    <w:rsid w:val="00C41A53"/>
    <w:rsid w:val="00C50300"/>
    <w:rsid w:val="00C50301"/>
    <w:rsid w:val="00C50CA9"/>
    <w:rsid w:val="00C51C0E"/>
    <w:rsid w:val="00C527CF"/>
    <w:rsid w:val="00C53B54"/>
    <w:rsid w:val="00C5604B"/>
    <w:rsid w:val="00C56229"/>
    <w:rsid w:val="00C61C7D"/>
    <w:rsid w:val="00C636DB"/>
    <w:rsid w:val="00C66DF4"/>
    <w:rsid w:val="00C722FB"/>
    <w:rsid w:val="00C7540B"/>
    <w:rsid w:val="00C815B0"/>
    <w:rsid w:val="00C93CAB"/>
    <w:rsid w:val="00C94F5D"/>
    <w:rsid w:val="00C9771B"/>
    <w:rsid w:val="00CA2527"/>
    <w:rsid w:val="00CB0C53"/>
    <w:rsid w:val="00CB0CB3"/>
    <w:rsid w:val="00CB167A"/>
    <w:rsid w:val="00CB1EA9"/>
    <w:rsid w:val="00CB3DE6"/>
    <w:rsid w:val="00CB476A"/>
    <w:rsid w:val="00CB554D"/>
    <w:rsid w:val="00CC01CC"/>
    <w:rsid w:val="00CC6C17"/>
    <w:rsid w:val="00CD0F80"/>
    <w:rsid w:val="00CD2544"/>
    <w:rsid w:val="00CE338C"/>
    <w:rsid w:val="00CE38EF"/>
    <w:rsid w:val="00CE5519"/>
    <w:rsid w:val="00CE7779"/>
    <w:rsid w:val="00CF1CEE"/>
    <w:rsid w:val="00CF2272"/>
    <w:rsid w:val="00CF5836"/>
    <w:rsid w:val="00CF65D7"/>
    <w:rsid w:val="00CF6E83"/>
    <w:rsid w:val="00CF7CBB"/>
    <w:rsid w:val="00D018A9"/>
    <w:rsid w:val="00D04EA7"/>
    <w:rsid w:val="00D04EC6"/>
    <w:rsid w:val="00D079B4"/>
    <w:rsid w:val="00D07C3F"/>
    <w:rsid w:val="00D12ABF"/>
    <w:rsid w:val="00D203D0"/>
    <w:rsid w:val="00D22FF0"/>
    <w:rsid w:val="00D237E4"/>
    <w:rsid w:val="00D24112"/>
    <w:rsid w:val="00D27516"/>
    <w:rsid w:val="00D352E0"/>
    <w:rsid w:val="00D47A63"/>
    <w:rsid w:val="00D579EF"/>
    <w:rsid w:val="00D617E2"/>
    <w:rsid w:val="00D61C46"/>
    <w:rsid w:val="00D635D1"/>
    <w:rsid w:val="00D65275"/>
    <w:rsid w:val="00D66796"/>
    <w:rsid w:val="00D74799"/>
    <w:rsid w:val="00D76034"/>
    <w:rsid w:val="00D818AF"/>
    <w:rsid w:val="00D840E7"/>
    <w:rsid w:val="00D8554F"/>
    <w:rsid w:val="00D86111"/>
    <w:rsid w:val="00D9339C"/>
    <w:rsid w:val="00D96A9C"/>
    <w:rsid w:val="00DB0188"/>
    <w:rsid w:val="00DB05A4"/>
    <w:rsid w:val="00DB5FB0"/>
    <w:rsid w:val="00DB6F7D"/>
    <w:rsid w:val="00DB7E8D"/>
    <w:rsid w:val="00DD6EE0"/>
    <w:rsid w:val="00DF0F0D"/>
    <w:rsid w:val="00DF170F"/>
    <w:rsid w:val="00DF5460"/>
    <w:rsid w:val="00E04AB4"/>
    <w:rsid w:val="00E067A6"/>
    <w:rsid w:val="00E232FE"/>
    <w:rsid w:val="00E26660"/>
    <w:rsid w:val="00E34720"/>
    <w:rsid w:val="00E40528"/>
    <w:rsid w:val="00E41643"/>
    <w:rsid w:val="00E46772"/>
    <w:rsid w:val="00E507D9"/>
    <w:rsid w:val="00E57CDE"/>
    <w:rsid w:val="00E60EFF"/>
    <w:rsid w:val="00E6115D"/>
    <w:rsid w:val="00E619CA"/>
    <w:rsid w:val="00E638F7"/>
    <w:rsid w:val="00E6465F"/>
    <w:rsid w:val="00E65500"/>
    <w:rsid w:val="00E67534"/>
    <w:rsid w:val="00E744E9"/>
    <w:rsid w:val="00E802C3"/>
    <w:rsid w:val="00E8080B"/>
    <w:rsid w:val="00E82155"/>
    <w:rsid w:val="00E8237C"/>
    <w:rsid w:val="00E8334C"/>
    <w:rsid w:val="00E90C90"/>
    <w:rsid w:val="00E95BB1"/>
    <w:rsid w:val="00EA00FE"/>
    <w:rsid w:val="00EA15DA"/>
    <w:rsid w:val="00EA3EB7"/>
    <w:rsid w:val="00EA3EC9"/>
    <w:rsid w:val="00EB1994"/>
    <w:rsid w:val="00EB4169"/>
    <w:rsid w:val="00EB5286"/>
    <w:rsid w:val="00EB6485"/>
    <w:rsid w:val="00EC0AA7"/>
    <w:rsid w:val="00ED0957"/>
    <w:rsid w:val="00ED1E60"/>
    <w:rsid w:val="00ED5721"/>
    <w:rsid w:val="00EF1C04"/>
    <w:rsid w:val="00EF3C19"/>
    <w:rsid w:val="00EF4052"/>
    <w:rsid w:val="00EF4BE8"/>
    <w:rsid w:val="00EF5779"/>
    <w:rsid w:val="00EF57E4"/>
    <w:rsid w:val="00F05ED8"/>
    <w:rsid w:val="00F07A49"/>
    <w:rsid w:val="00F15081"/>
    <w:rsid w:val="00F1546B"/>
    <w:rsid w:val="00F158F9"/>
    <w:rsid w:val="00F15DB0"/>
    <w:rsid w:val="00F16432"/>
    <w:rsid w:val="00F20CE6"/>
    <w:rsid w:val="00F23935"/>
    <w:rsid w:val="00F30C10"/>
    <w:rsid w:val="00F31D4C"/>
    <w:rsid w:val="00F35265"/>
    <w:rsid w:val="00F35E40"/>
    <w:rsid w:val="00F40FCC"/>
    <w:rsid w:val="00F42715"/>
    <w:rsid w:val="00F42F09"/>
    <w:rsid w:val="00F42F60"/>
    <w:rsid w:val="00F438A7"/>
    <w:rsid w:val="00F43FD1"/>
    <w:rsid w:val="00F443A8"/>
    <w:rsid w:val="00F44A8A"/>
    <w:rsid w:val="00F529D1"/>
    <w:rsid w:val="00F54850"/>
    <w:rsid w:val="00F550DC"/>
    <w:rsid w:val="00F60ED5"/>
    <w:rsid w:val="00F61064"/>
    <w:rsid w:val="00F61663"/>
    <w:rsid w:val="00F61B27"/>
    <w:rsid w:val="00F63A6A"/>
    <w:rsid w:val="00F63E62"/>
    <w:rsid w:val="00F65B48"/>
    <w:rsid w:val="00F707C0"/>
    <w:rsid w:val="00F747DE"/>
    <w:rsid w:val="00F760E1"/>
    <w:rsid w:val="00F770AA"/>
    <w:rsid w:val="00F77204"/>
    <w:rsid w:val="00F77BC3"/>
    <w:rsid w:val="00F77E38"/>
    <w:rsid w:val="00F80447"/>
    <w:rsid w:val="00F81D34"/>
    <w:rsid w:val="00F85BA4"/>
    <w:rsid w:val="00F90C85"/>
    <w:rsid w:val="00F919A6"/>
    <w:rsid w:val="00F927F4"/>
    <w:rsid w:val="00F98F26"/>
    <w:rsid w:val="00FA6FE6"/>
    <w:rsid w:val="00FB0216"/>
    <w:rsid w:val="00FB0DA1"/>
    <w:rsid w:val="00FB1AF8"/>
    <w:rsid w:val="00FB4B8D"/>
    <w:rsid w:val="00FB7240"/>
    <w:rsid w:val="00FD1C04"/>
    <w:rsid w:val="00FD77B0"/>
    <w:rsid w:val="00FE0163"/>
    <w:rsid w:val="00FE336A"/>
    <w:rsid w:val="00FE3422"/>
    <w:rsid w:val="00FE480A"/>
    <w:rsid w:val="00FF1FF4"/>
    <w:rsid w:val="00FF22BF"/>
    <w:rsid w:val="00FF6CFD"/>
    <w:rsid w:val="011255C9"/>
    <w:rsid w:val="012F8CB3"/>
    <w:rsid w:val="016C8E76"/>
    <w:rsid w:val="02542B26"/>
    <w:rsid w:val="02B0D5D6"/>
    <w:rsid w:val="032A48A0"/>
    <w:rsid w:val="03AFC4C3"/>
    <w:rsid w:val="0474AAB1"/>
    <w:rsid w:val="047E3C62"/>
    <w:rsid w:val="04830B6D"/>
    <w:rsid w:val="0488171F"/>
    <w:rsid w:val="04C61901"/>
    <w:rsid w:val="051D36B7"/>
    <w:rsid w:val="0552AC8A"/>
    <w:rsid w:val="057CFB88"/>
    <w:rsid w:val="063B9712"/>
    <w:rsid w:val="06657E62"/>
    <w:rsid w:val="069707FF"/>
    <w:rsid w:val="06BFC934"/>
    <w:rsid w:val="07204420"/>
    <w:rsid w:val="0751BD88"/>
    <w:rsid w:val="07A279FA"/>
    <w:rsid w:val="07CF6EFB"/>
    <w:rsid w:val="07FDB9C3"/>
    <w:rsid w:val="08DE2DAF"/>
    <w:rsid w:val="09139CF2"/>
    <w:rsid w:val="0A5E66F3"/>
    <w:rsid w:val="0AADCA87"/>
    <w:rsid w:val="0B355A85"/>
    <w:rsid w:val="0B624DEA"/>
    <w:rsid w:val="0B7D1273"/>
    <w:rsid w:val="0B93D2A5"/>
    <w:rsid w:val="0BC74E4D"/>
    <w:rsid w:val="0CA12259"/>
    <w:rsid w:val="0CD12AE6"/>
    <w:rsid w:val="0CD5E76A"/>
    <w:rsid w:val="0D230F0C"/>
    <w:rsid w:val="0D73CF69"/>
    <w:rsid w:val="0E1E8DFA"/>
    <w:rsid w:val="0F5B94FA"/>
    <w:rsid w:val="0FCAD22D"/>
    <w:rsid w:val="0FD73CB2"/>
    <w:rsid w:val="100D882C"/>
    <w:rsid w:val="107E3540"/>
    <w:rsid w:val="108F0B70"/>
    <w:rsid w:val="11673EF5"/>
    <w:rsid w:val="118A9FC6"/>
    <w:rsid w:val="11B9C57E"/>
    <w:rsid w:val="127C4898"/>
    <w:rsid w:val="12D4EB38"/>
    <w:rsid w:val="12FEDCF5"/>
    <w:rsid w:val="13267027"/>
    <w:rsid w:val="13809995"/>
    <w:rsid w:val="13C6AC32"/>
    <w:rsid w:val="13DF6C61"/>
    <w:rsid w:val="142D9DB6"/>
    <w:rsid w:val="14727332"/>
    <w:rsid w:val="1485245E"/>
    <w:rsid w:val="14E3DC1C"/>
    <w:rsid w:val="15CD7067"/>
    <w:rsid w:val="15DB8C31"/>
    <w:rsid w:val="164F401B"/>
    <w:rsid w:val="165A8419"/>
    <w:rsid w:val="165F55CD"/>
    <w:rsid w:val="178389F1"/>
    <w:rsid w:val="17B97128"/>
    <w:rsid w:val="1833B046"/>
    <w:rsid w:val="189134AB"/>
    <w:rsid w:val="189A1D55"/>
    <w:rsid w:val="18E40E8B"/>
    <w:rsid w:val="18E500CE"/>
    <w:rsid w:val="18EB5BEE"/>
    <w:rsid w:val="190C5D04"/>
    <w:rsid w:val="199224DB"/>
    <w:rsid w:val="1995B1AB"/>
    <w:rsid w:val="19E0DBC4"/>
    <w:rsid w:val="1AA2A223"/>
    <w:rsid w:val="1AD88F7E"/>
    <w:rsid w:val="1B2B64B1"/>
    <w:rsid w:val="1B2DF53C"/>
    <w:rsid w:val="1B72C2D3"/>
    <w:rsid w:val="1C056C17"/>
    <w:rsid w:val="1C248B8D"/>
    <w:rsid w:val="1C5FBEB2"/>
    <w:rsid w:val="1C7822EE"/>
    <w:rsid w:val="1CA8B3ED"/>
    <w:rsid w:val="1D348BF9"/>
    <w:rsid w:val="1DE19A4E"/>
    <w:rsid w:val="1E45A8AC"/>
    <w:rsid w:val="1E508A9A"/>
    <w:rsid w:val="1E6073ED"/>
    <w:rsid w:val="1E6595FE"/>
    <w:rsid w:val="1E7DF710"/>
    <w:rsid w:val="1EE74DD2"/>
    <w:rsid w:val="1F00762F"/>
    <w:rsid w:val="1F23DF66"/>
    <w:rsid w:val="1F2DB11A"/>
    <w:rsid w:val="1F728F0D"/>
    <w:rsid w:val="1F975F74"/>
    <w:rsid w:val="1FC42D9A"/>
    <w:rsid w:val="205AC3F9"/>
    <w:rsid w:val="2101778E"/>
    <w:rsid w:val="210AA009"/>
    <w:rsid w:val="213B0FDC"/>
    <w:rsid w:val="21EDF34F"/>
    <w:rsid w:val="226C027B"/>
    <w:rsid w:val="22735A7B"/>
    <w:rsid w:val="227A6337"/>
    <w:rsid w:val="2286CDBC"/>
    <w:rsid w:val="22F7B4E9"/>
    <w:rsid w:val="23236B94"/>
    <w:rsid w:val="2383B8FF"/>
    <w:rsid w:val="23930E3C"/>
    <w:rsid w:val="2401223D"/>
    <w:rsid w:val="24280CEE"/>
    <w:rsid w:val="245D522A"/>
    <w:rsid w:val="246878BC"/>
    <w:rsid w:val="24820366"/>
    <w:rsid w:val="24AC3F10"/>
    <w:rsid w:val="24BD82BD"/>
    <w:rsid w:val="256085E8"/>
    <w:rsid w:val="25940F9A"/>
    <w:rsid w:val="25AF4F60"/>
    <w:rsid w:val="266C82F6"/>
    <w:rsid w:val="268812CD"/>
    <w:rsid w:val="269E4833"/>
    <w:rsid w:val="26F75D93"/>
    <w:rsid w:val="272B589F"/>
    <w:rsid w:val="2768CB8C"/>
    <w:rsid w:val="27D86DB5"/>
    <w:rsid w:val="27EF13CE"/>
    <w:rsid w:val="2855BEBD"/>
    <w:rsid w:val="29BA3759"/>
    <w:rsid w:val="29ED04BE"/>
    <w:rsid w:val="2A53FF06"/>
    <w:rsid w:val="2A6647D7"/>
    <w:rsid w:val="2B0BF45A"/>
    <w:rsid w:val="2BFEC784"/>
    <w:rsid w:val="2C92712F"/>
    <w:rsid w:val="2CE6EEB2"/>
    <w:rsid w:val="2DC229F7"/>
    <w:rsid w:val="2E2E4190"/>
    <w:rsid w:val="2E55642E"/>
    <w:rsid w:val="2EEC4D73"/>
    <w:rsid w:val="2F00EEA0"/>
    <w:rsid w:val="2F21F834"/>
    <w:rsid w:val="2F374252"/>
    <w:rsid w:val="2F62A29A"/>
    <w:rsid w:val="2F6C09C6"/>
    <w:rsid w:val="2F88C566"/>
    <w:rsid w:val="2F8FF772"/>
    <w:rsid w:val="2FB11D48"/>
    <w:rsid w:val="2FF1348F"/>
    <w:rsid w:val="3005F07A"/>
    <w:rsid w:val="300D5F79"/>
    <w:rsid w:val="3012A23A"/>
    <w:rsid w:val="3053B116"/>
    <w:rsid w:val="3165E252"/>
    <w:rsid w:val="32569D24"/>
    <w:rsid w:val="3301B2B3"/>
    <w:rsid w:val="332DAA9D"/>
    <w:rsid w:val="33794E5B"/>
    <w:rsid w:val="33CAFB62"/>
    <w:rsid w:val="34124DD1"/>
    <w:rsid w:val="344F3C1A"/>
    <w:rsid w:val="34A5C6B4"/>
    <w:rsid w:val="35D8CBB1"/>
    <w:rsid w:val="35E90A69"/>
    <w:rsid w:val="36069ECB"/>
    <w:rsid w:val="3617B3AC"/>
    <w:rsid w:val="366C86DE"/>
    <w:rsid w:val="3784DACA"/>
    <w:rsid w:val="378B9960"/>
    <w:rsid w:val="379F5618"/>
    <w:rsid w:val="37E8E762"/>
    <w:rsid w:val="38229851"/>
    <w:rsid w:val="38A7D0E6"/>
    <w:rsid w:val="38C918B5"/>
    <w:rsid w:val="3914925A"/>
    <w:rsid w:val="392C55CF"/>
    <w:rsid w:val="3967FD00"/>
    <w:rsid w:val="396DCA4F"/>
    <w:rsid w:val="39F9868F"/>
    <w:rsid w:val="3A18E357"/>
    <w:rsid w:val="3AB7F398"/>
    <w:rsid w:val="3B099AB0"/>
    <w:rsid w:val="3BEFE2BB"/>
    <w:rsid w:val="3C20FDB6"/>
    <w:rsid w:val="3C5F0A83"/>
    <w:rsid w:val="3CCFB797"/>
    <w:rsid w:val="3DF61E60"/>
    <w:rsid w:val="3E678A40"/>
    <w:rsid w:val="3EF6AAE1"/>
    <w:rsid w:val="3F1BDE02"/>
    <w:rsid w:val="3FD73E84"/>
    <w:rsid w:val="3FDD0BD3"/>
    <w:rsid w:val="3FF066E1"/>
    <w:rsid w:val="40107EE3"/>
    <w:rsid w:val="401D11E8"/>
    <w:rsid w:val="4097D7D6"/>
    <w:rsid w:val="40FC796D"/>
    <w:rsid w:val="431EB4BD"/>
    <w:rsid w:val="434E4A08"/>
    <w:rsid w:val="43E29D64"/>
    <w:rsid w:val="444365DC"/>
    <w:rsid w:val="445D33DF"/>
    <w:rsid w:val="4512EA29"/>
    <w:rsid w:val="45CFC57F"/>
    <w:rsid w:val="45E3A732"/>
    <w:rsid w:val="464C4D57"/>
    <w:rsid w:val="4729BACF"/>
    <w:rsid w:val="48028BB0"/>
    <w:rsid w:val="485F4F65"/>
    <w:rsid w:val="4885FB1C"/>
    <w:rsid w:val="4979D40C"/>
    <w:rsid w:val="497E20CA"/>
    <w:rsid w:val="4A8F58E2"/>
    <w:rsid w:val="4AB71855"/>
    <w:rsid w:val="4C365BE3"/>
    <w:rsid w:val="4C8223EB"/>
    <w:rsid w:val="4CBDAF12"/>
    <w:rsid w:val="4CE2482E"/>
    <w:rsid w:val="4D8E7F9A"/>
    <w:rsid w:val="4D905C22"/>
    <w:rsid w:val="4DCA7D01"/>
    <w:rsid w:val="4E0628DB"/>
    <w:rsid w:val="4E122D9E"/>
    <w:rsid w:val="4E1B0E45"/>
    <w:rsid w:val="4E4E5050"/>
    <w:rsid w:val="4E5191ED"/>
    <w:rsid w:val="4E6FB75E"/>
    <w:rsid w:val="4EE36C56"/>
    <w:rsid w:val="4F21C4B6"/>
    <w:rsid w:val="4F5811E7"/>
    <w:rsid w:val="4F5D9A91"/>
    <w:rsid w:val="4FADFDFF"/>
    <w:rsid w:val="4FF40839"/>
    <w:rsid w:val="50231937"/>
    <w:rsid w:val="50588F0A"/>
    <w:rsid w:val="50B0C75A"/>
    <w:rsid w:val="50BC5E78"/>
    <w:rsid w:val="5132DC60"/>
    <w:rsid w:val="51C9D33F"/>
    <w:rsid w:val="51EF923A"/>
    <w:rsid w:val="532CF096"/>
    <w:rsid w:val="5332BDE5"/>
    <w:rsid w:val="53A12586"/>
    <w:rsid w:val="53CC5F23"/>
    <w:rsid w:val="53FF9DA6"/>
    <w:rsid w:val="5401C623"/>
    <w:rsid w:val="5481A4A9"/>
    <w:rsid w:val="55181341"/>
    <w:rsid w:val="5555DE9F"/>
    <w:rsid w:val="557F88A8"/>
    <w:rsid w:val="559B6E07"/>
    <w:rsid w:val="55E03F2C"/>
    <w:rsid w:val="562FE1F0"/>
    <w:rsid w:val="566A5EA7"/>
    <w:rsid w:val="569BE0AD"/>
    <w:rsid w:val="56F55429"/>
    <w:rsid w:val="57F41BAB"/>
    <w:rsid w:val="58062F08"/>
    <w:rsid w:val="585E6D28"/>
    <w:rsid w:val="58EFE1DB"/>
    <w:rsid w:val="59A1FF69"/>
    <w:rsid w:val="5A1DD530"/>
    <w:rsid w:val="5A2B172B"/>
    <w:rsid w:val="5A345840"/>
    <w:rsid w:val="5A642E75"/>
    <w:rsid w:val="5A9EF8FF"/>
    <w:rsid w:val="5B1B5048"/>
    <w:rsid w:val="5BB424F1"/>
    <w:rsid w:val="5BE7DC00"/>
    <w:rsid w:val="5C0AAF8B"/>
    <w:rsid w:val="5DD1D37B"/>
    <w:rsid w:val="5DF49256"/>
    <w:rsid w:val="5E75708C"/>
    <w:rsid w:val="5E7ECFEF"/>
    <w:rsid w:val="5EFFC4D0"/>
    <w:rsid w:val="5F0AAD67"/>
    <w:rsid w:val="5F42504D"/>
    <w:rsid w:val="601140ED"/>
    <w:rsid w:val="60343059"/>
    <w:rsid w:val="606670E7"/>
    <w:rsid w:val="6110E7AC"/>
    <w:rsid w:val="6120A6A3"/>
    <w:rsid w:val="613A157B"/>
    <w:rsid w:val="61A0ABB5"/>
    <w:rsid w:val="61AD114E"/>
    <w:rsid w:val="6269F106"/>
    <w:rsid w:val="628A0997"/>
    <w:rsid w:val="62A25C05"/>
    <w:rsid w:val="62DDA4F0"/>
    <w:rsid w:val="62DFCA2B"/>
    <w:rsid w:val="62F9BA0C"/>
    <w:rsid w:val="630E457A"/>
    <w:rsid w:val="6325236E"/>
    <w:rsid w:val="63BF36D6"/>
    <w:rsid w:val="63C71D49"/>
    <w:rsid w:val="63CE7549"/>
    <w:rsid w:val="63D335F3"/>
    <w:rsid w:val="63EAE34E"/>
    <w:rsid w:val="64106F56"/>
    <w:rsid w:val="64337692"/>
    <w:rsid w:val="64A2179A"/>
    <w:rsid w:val="64E4B210"/>
    <w:rsid w:val="655B0737"/>
    <w:rsid w:val="660699F6"/>
    <w:rsid w:val="6690BF54"/>
    <w:rsid w:val="66FAA3EE"/>
    <w:rsid w:val="674440BC"/>
    <w:rsid w:val="679F0566"/>
    <w:rsid w:val="67CFDAA3"/>
    <w:rsid w:val="68059290"/>
    <w:rsid w:val="681C52D2"/>
    <w:rsid w:val="68283A7E"/>
    <w:rsid w:val="68C87169"/>
    <w:rsid w:val="68EE87F4"/>
    <w:rsid w:val="69338883"/>
    <w:rsid w:val="69B0D98B"/>
    <w:rsid w:val="6AF5C5A7"/>
    <w:rsid w:val="6B0C5BE5"/>
    <w:rsid w:val="6BD84A49"/>
    <w:rsid w:val="6C12660F"/>
    <w:rsid w:val="6C7F7505"/>
    <w:rsid w:val="6CCE69AD"/>
    <w:rsid w:val="6D83FDFD"/>
    <w:rsid w:val="6DF4AB11"/>
    <w:rsid w:val="6F913EFA"/>
    <w:rsid w:val="70121DD4"/>
    <w:rsid w:val="70902E2D"/>
    <w:rsid w:val="709DB9DE"/>
    <w:rsid w:val="71144E14"/>
    <w:rsid w:val="71960EB0"/>
    <w:rsid w:val="71E2A483"/>
    <w:rsid w:val="71F3DA92"/>
    <w:rsid w:val="72112433"/>
    <w:rsid w:val="72CDA58C"/>
    <w:rsid w:val="72DC2EC2"/>
    <w:rsid w:val="74087691"/>
    <w:rsid w:val="74364EB4"/>
    <w:rsid w:val="74B2FAE7"/>
    <w:rsid w:val="74C3F453"/>
    <w:rsid w:val="74DF0541"/>
    <w:rsid w:val="74EA61E1"/>
    <w:rsid w:val="75154BE1"/>
    <w:rsid w:val="753E78D7"/>
    <w:rsid w:val="75B1C865"/>
    <w:rsid w:val="75D7E504"/>
    <w:rsid w:val="768DCC93"/>
    <w:rsid w:val="76EC8451"/>
    <w:rsid w:val="77543894"/>
    <w:rsid w:val="775E4CCD"/>
    <w:rsid w:val="7772CE7A"/>
    <w:rsid w:val="7796025F"/>
    <w:rsid w:val="77C7A1AC"/>
    <w:rsid w:val="77E795F8"/>
    <w:rsid w:val="77ECD132"/>
    <w:rsid w:val="78467B4B"/>
    <w:rsid w:val="7867FE02"/>
    <w:rsid w:val="788376C7"/>
    <w:rsid w:val="78B09DBD"/>
    <w:rsid w:val="792F0B8B"/>
    <w:rsid w:val="79836659"/>
    <w:rsid w:val="79976576"/>
    <w:rsid w:val="7A7DD749"/>
    <w:rsid w:val="7A89EBE7"/>
    <w:rsid w:val="7AA31444"/>
    <w:rsid w:val="7AE1E5A7"/>
    <w:rsid w:val="7AF55215"/>
    <w:rsid w:val="7AFD4CF1"/>
    <w:rsid w:val="7B16754E"/>
    <w:rsid w:val="7B1F36BA"/>
    <w:rsid w:val="7B3335D7"/>
    <w:rsid w:val="7B4BF9AC"/>
    <w:rsid w:val="7B925A8F"/>
    <w:rsid w:val="7BDC0BCF"/>
    <w:rsid w:val="7C23D84E"/>
    <w:rsid w:val="7C5872B2"/>
    <w:rsid w:val="7DA2FD32"/>
    <w:rsid w:val="7DB2E685"/>
    <w:rsid w:val="7E70E147"/>
    <w:rsid w:val="7EF4B72B"/>
    <w:rsid w:val="7F768567"/>
    <w:rsid w:val="7FD0BE14"/>
    <w:rsid w:val="7FF2A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72EB22"/>
  <w15:chartTrackingRefBased/>
  <w15:docId w15:val="{4DF48826-33E4-4F6D-8DFF-0F1CFCC16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6792"/>
    <w:pPr>
      <w:spacing w:after="40" w:line="360" w:lineRule="auto"/>
    </w:pPr>
    <w:rPr>
      <w:rFonts w:ascii="Poppins" w:hAnsi="Poppin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94E49"/>
    <w:pPr>
      <w:keepNext/>
      <w:keepLines/>
      <w:spacing w:before="360" w:after="120" w:line="480" w:lineRule="auto"/>
      <w:outlineLvl w:val="0"/>
    </w:pPr>
    <w:rPr>
      <w:rFonts w:asciiTheme="majorHAnsi" w:eastAsiaTheme="majorEastAsia" w:hAnsiTheme="majorHAnsi" w:cstheme="majorBidi"/>
      <w:color w:val="24708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94E49"/>
    <w:pPr>
      <w:keepNext/>
      <w:keepLines/>
      <w:spacing w:before="160" w:after="120"/>
      <w:outlineLvl w:val="1"/>
    </w:pPr>
    <w:rPr>
      <w:rFonts w:asciiTheme="majorHAnsi" w:eastAsiaTheme="majorEastAsia" w:hAnsiTheme="majorHAnsi" w:cstheme="majorBidi"/>
      <w:color w:val="24708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B0CAD"/>
    <w:pPr>
      <w:keepNext/>
      <w:keepLines/>
      <w:spacing w:before="160" w:after="120" w:line="240" w:lineRule="auto"/>
      <w:outlineLvl w:val="2"/>
    </w:pPr>
    <w:rPr>
      <w:rFonts w:asciiTheme="majorHAnsi" w:eastAsiaTheme="majorEastAsia" w:hAnsiTheme="majorHAnsi" w:cstheme="majorBidi"/>
      <w:color w:val="184A58" w:themeColor="accent1" w:themeShade="7F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94E49"/>
    <w:rPr>
      <w:rFonts w:asciiTheme="majorHAnsi" w:eastAsiaTheme="majorEastAsia" w:hAnsiTheme="majorHAnsi" w:cstheme="majorBidi"/>
      <w:color w:val="247085" w:themeColor="accent1" w:themeShade="BF"/>
      <w:sz w:val="32"/>
      <w:szCs w:val="32"/>
    </w:rPr>
  </w:style>
  <w:style w:type="paragraph" w:styleId="Listeavsnitt">
    <w:name w:val="List Paragraph"/>
    <w:basedOn w:val="Normal"/>
    <w:uiPriority w:val="34"/>
    <w:qFormat/>
    <w:rsid w:val="005B3B75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394E49"/>
    <w:rPr>
      <w:rFonts w:asciiTheme="majorHAnsi" w:eastAsiaTheme="majorEastAsia" w:hAnsiTheme="majorHAnsi" w:cstheme="majorBidi"/>
      <w:color w:val="247085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B46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luttnotetekst">
    <w:name w:val="endnote text"/>
    <w:basedOn w:val="Normal"/>
    <w:link w:val="SluttnotetekstTegn"/>
    <w:uiPriority w:val="99"/>
    <w:semiHidden/>
    <w:unhideWhenUsed/>
    <w:rsid w:val="00B4671D"/>
    <w:pPr>
      <w:spacing w:after="0"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B4671D"/>
    <w:rPr>
      <w:sz w:val="20"/>
      <w:szCs w:val="20"/>
    </w:rPr>
  </w:style>
  <w:style w:type="character" w:styleId="Sluttnotereferanse">
    <w:name w:val="endnote reference"/>
    <w:basedOn w:val="Standardskriftforavsnitt"/>
    <w:uiPriority w:val="99"/>
    <w:semiHidden/>
    <w:unhideWhenUsed/>
    <w:rsid w:val="00B4671D"/>
    <w:rPr>
      <w:vertAlign w:val="superscript"/>
    </w:rPr>
  </w:style>
  <w:style w:type="character" w:styleId="Svakutheving">
    <w:name w:val="Subtle Emphasis"/>
    <w:basedOn w:val="Standardskriftforavsnitt"/>
    <w:uiPriority w:val="19"/>
    <w:qFormat/>
    <w:rsid w:val="00CE338C"/>
    <w:rPr>
      <w:i/>
      <w:iCs/>
      <w:color w:val="404040" w:themeColor="text1" w:themeTint="BF"/>
    </w:rPr>
  </w:style>
  <w:style w:type="paragraph" w:styleId="Topptekst">
    <w:name w:val="header"/>
    <w:basedOn w:val="Normal"/>
    <w:link w:val="TopptekstTegn"/>
    <w:uiPriority w:val="99"/>
    <w:unhideWhenUsed/>
    <w:rsid w:val="00B44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44022"/>
    <w:rPr>
      <w:rFonts w:ascii="Times New Roman" w:hAnsi="Times New Roman"/>
      <w:sz w:val="24"/>
    </w:rPr>
  </w:style>
  <w:style w:type="paragraph" w:styleId="Bunntekst">
    <w:name w:val="footer"/>
    <w:basedOn w:val="Normal"/>
    <w:link w:val="BunntekstTegn"/>
    <w:uiPriority w:val="99"/>
    <w:unhideWhenUsed/>
    <w:rsid w:val="00B44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44022"/>
    <w:rPr>
      <w:rFonts w:ascii="Times New Roman" w:hAnsi="Times New Roman"/>
      <w:sz w:val="24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1B0CAD"/>
    <w:rPr>
      <w:rFonts w:asciiTheme="majorHAnsi" w:eastAsiaTheme="majorEastAsia" w:hAnsiTheme="majorHAnsi" w:cstheme="majorBidi"/>
      <w:color w:val="184A58" w:themeColor="accent1" w:themeShade="7F"/>
      <w:sz w:val="24"/>
      <w:szCs w:val="24"/>
    </w:rPr>
  </w:style>
  <w:style w:type="paragraph" w:styleId="Merknadstekst">
    <w:name w:val="annotation text"/>
    <w:basedOn w:val="Normal"/>
    <w:link w:val="MerknadstekstTeg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Pr>
      <w:rFonts w:ascii="Times New Roman" w:hAnsi="Times New Roman"/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50300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50300"/>
    <w:rPr>
      <w:rFonts w:ascii="Times New Roman" w:hAnsi="Times New Roman"/>
      <w:b/>
      <w:bCs/>
      <w:sz w:val="20"/>
      <w:szCs w:val="20"/>
    </w:rPr>
  </w:style>
  <w:style w:type="character" w:customStyle="1" w:styleId="cf01">
    <w:name w:val="cf01"/>
    <w:basedOn w:val="Standardskriftforavsnitt"/>
    <w:rsid w:val="001302F7"/>
    <w:rPr>
      <w:rFonts w:ascii="Segoe UI" w:hAnsi="Segoe UI" w:cs="Segoe UI" w:hint="default"/>
      <w:sz w:val="18"/>
      <w:szCs w:val="18"/>
    </w:rPr>
  </w:style>
  <w:style w:type="paragraph" w:styleId="Bibliografi">
    <w:name w:val="Bibliography"/>
    <w:basedOn w:val="Normal"/>
    <w:next w:val="Normal"/>
    <w:uiPriority w:val="37"/>
    <w:unhideWhenUsed/>
    <w:rsid w:val="00331FDA"/>
  </w:style>
  <w:style w:type="paragraph" w:styleId="Bildetekst">
    <w:name w:val="caption"/>
    <w:basedOn w:val="Normal"/>
    <w:next w:val="Normal"/>
    <w:uiPriority w:val="35"/>
    <w:unhideWhenUsed/>
    <w:qFormat/>
    <w:rsid w:val="00394E49"/>
    <w:pPr>
      <w:spacing w:before="360" w:after="80"/>
    </w:pPr>
    <w:rPr>
      <w:i/>
      <w:iCs/>
      <w:color w:val="2C3253" w:themeColor="text2"/>
      <w:sz w:val="18"/>
      <w:szCs w:val="18"/>
    </w:rPr>
  </w:style>
  <w:style w:type="paragraph" w:styleId="Revisjon">
    <w:name w:val="Revision"/>
    <w:hidden/>
    <w:uiPriority w:val="99"/>
    <w:semiHidden/>
    <w:rsid w:val="001E771E"/>
    <w:pPr>
      <w:spacing w:after="0" w:line="240" w:lineRule="auto"/>
    </w:pPr>
    <w:rPr>
      <w:rFonts w:ascii="Times New Roman" w:hAnsi="Times New Roman"/>
      <w:sz w:val="24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C0313E"/>
    <w:pPr>
      <w:spacing w:before="240" w:after="0" w:line="259" w:lineRule="auto"/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394E49"/>
    <w:pPr>
      <w:tabs>
        <w:tab w:val="right" w:leader="dot" w:pos="9060"/>
      </w:tabs>
      <w:spacing w:after="100"/>
    </w:pPr>
    <w:rPr>
      <w:rFonts w:cs="Poppins"/>
      <w:noProof/>
    </w:rPr>
  </w:style>
  <w:style w:type="paragraph" w:styleId="INNH2">
    <w:name w:val="toc 2"/>
    <w:basedOn w:val="Normal"/>
    <w:next w:val="Normal"/>
    <w:autoRedefine/>
    <w:uiPriority w:val="39"/>
    <w:unhideWhenUsed/>
    <w:rsid w:val="00C0313E"/>
    <w:pPr>
      <w:spacing w:after="100"/>
      <w:ind w:left="240"/>
    </w:pPr>
  </w:style>
  <w:style w:type="paragraph" w:styleId="INNH3">
    <w:name w:val="toc 3"/>
    <w:basedOn w:val="Normal"/>
    <w:next w:val="Normal"/>
    <w:autoRedefine/>
    <w:uiPriority w:val="39"/>
    <w:unhideWhenUsed/>
    <w:rsid w:val="00C0313E"/>
    <w:pPr>
      <w:spacing w:after="100"/>
      <w:ind w:left="480"/>
    </w:pPr>
  </w:style>
  <w:style w:type="character" w:styleId="Hyperkobling">
    <w:name w:val="Hyperlink"/>
    <w:basedOn w:val="Standardskriftforavsnitt"/>
    <w:uiPriority w:val="99"/>
    <w:unhideWhenUsed/>
    <w:rsid w:val="00C0313E"/>
    <w:rPr>
      <w:color w:val="274DF1" w:themeColor="hyperlink"/>
      <w:u w:val="single"/>
    </w:rPr>
  </w:style>
  <w:style w:type="paragraph" w:styleId="Ingenmellomrom">
    <w:name w:val="No Spacing"/>
    <w:uiPriority w:val="1"/>
    <w:qFormat/>
    <w:rsid w:val="006A4EE7"/>
    <w:pPr>
      <w:spacing w:after="0" w:line="240" w:lineRule="auto"/>
    </w:pPr>
    <w:rPr>
      <w:rFonts w:ascii="Times New Roman" w:hAnsi="Times New Roman"/>
      <w:sz w:val="24"/>
    </w:rPr>
  </w:style>
  <w:style w:type="character" w:styleId="Omtale">
    <w:name w:val="Mention"/>
    <w:basedOn w:val="Standardskriftforavsnitt"/>
    <w:uiPriority w:val="99"/>
    <w:unhideWhenUsed/>
    <w:rsid w:val="00621BEE"/>
    <w:rPr>
      <w:color w:val="2B579A"/>
      <w:shd w:val="clear" w:color="auto" w:fill="E1DFDD"/>
    </w:rPr>
  </w:style>
  <w:style w:type="character" w:styleId="Ulstomtale">
    <w:name w:val="Unresolved Mention"/>
    <w:basedOn w:val="Standardskriftforavsnitt"/>
    <w:uiPriority w:val="99"/>
    <w:semiHidden/>
    <w:unhideWhenUsed/>
    <w:rsid w:val="00A02FF9"/>
    <w:rPr>
      <w:color w:val="605E5C"/>
      <w:shd w:val="clear" w:color="auto" w:fill="E1DFDD"/>
    </w:rPr>
  </w:style>
  <w:style w:type="character" w:styleId="Plassholdertekst">
    <w:name w:val="Placeholder Text"/>
    <w:basedOn w:val="Standardskriftforavsnitt"/>
    <w:uiPriority w:val="99"/>
    <w:semiHidden/>
    <w:rsid w:val="00ED5721"/>
    <w:rPr>
      <w:color w:val="808080"/>
    </w:rPr>
  </w:style>
  <w:style w:type="character" w:styleId="Fulgthyperkobling">
    <w:name w:val="FollowedHyperlink"/>
    <w:basedOn w:val="Standardskriftforavsnitt"/>
    <w:uiPriority w:val="99"/>
    <w:semiHidden/>
    <w:unhideWhenUsed/>
    <w:rsid w:val="007C6131"/>
    <w:rPr>
      <w:color w:val="6E9CEE" w:themeColor="followedHyperlink"/>
      <w:u w:val="single"/>
    </w:rPr>
  </w:style>
  <w:style w:type="character" w:customStyle="1" w:styleId="Stil1">
    <w:name w:val="Stil1"/>
    <w:basedOn w:val="Standardskriftforavsnitt"/>
    <w:uiPriority w:val="1"/>
    <w:rsid w:val="00BF274F"/>
    <w:rPr>
      <w:rFonts w:asciiTheme="majorHAnsi" w:hAnsiTheme="majorHAnsi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romsobrannogredning.no/arrangement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romsobrannogredning.no/saerskilte-brannobjekt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pet03\Desktop\Skjema%20for%20risikoanalys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7CF3BE2B95B4A7F806D2E4EDFAB4BD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A93999C-2D99-4573-9D96-8D63212FB2EF}"/>
      </w:docPartPr>
      <w:docPartBody>
        <w:p w:rsidR="00000000" w:rsidRDefault="00A021D6">
          <w:pPr>
            <w:pStyle w:val="87CF3BE2B95B4A7F806D2E4EDFAB4BD0"/>
          </w:pPr>
          <w:r w:rsidRPr="004058A0">
            <w:rPr>
              <w:rStyle w:val="Plassholdertekst"/>
            </w:rPr>
            <w:t xml:space="preserve">Klikk eller trykk her for å skrive inn </w:t>
          </w:r>
          <w:r w:rsidRPr="004058A0">
            <w:rPr>
              <w:rStyle w:val="Plassholdertekst"/>
            </w:rPr>
            <w:t>tekst.</w:t>
          </w:r>
        </w:p>
      </w:docPartBody>
    </w:docPart>
    <w:docPart>
      <w:docPartPr>
        <w:name w:val="196B63D7BA024B0E9EB003F456481E9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24F3A9D-C346-4FC2-880A-745723DE9174}"/>
      </w:docPartPr>
      <w:docPartBody>
        <w:p w:rsidR="00000000" w:rsidRDefault="00A021D6">
          <w:pPr>
            <w:pStyle w:val="196B63D7BA024B0E9EB003F456481E95"/>
          </w:pPr>
          <w:r w:rsidRPr="00A307EB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D58333E806344EEA95E77D604D57A8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656923A-D75B-4AC6-9AB3-C8DB930A1D88}"/>
      </w:docPartPr>
      <w:docPartBody>
        <w:p w:rsidR="00000000" w:rsidRDefault="00A021D6">
          <w:pPr>
            <w:pStyle w:val="CD58333E806344EEA95E77D604D57A8D"/>
          </w:pPr>
          <w:r w:rsidRPr="001C79C5">
            <w:rPr>
              <w:rStyle w:val="Plassholdertekst"/>
            </w:rPr>
            <w:t>Angi eventuelt innhold som du vil gjenta, inkludert andre innholdskontroller. Du kan også sette inn denne kontrollen rundt tabellrader for å gjenta deler av en tabell.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1D6"/>
    <w:rsid w:val="00A0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87CF3BE2B95B4A7F806D2E4EDFAB4BD0">
    <w:name w:val="87CF3BE2B95B4A7F806D2E4EDFAB4BD0"/>
  </w:style>
  <w:style w:type="paragraph" w:customStyle="1" w:styleId="196B63D7BA024B0E9EB003F456481E95">
    <w:name w:val="196B63D7BA024B0E9EB003F456481E95"/>
  </w:style>
  <w:style w:type="paragraph" w:customStyle="1" w:styleId="CD58333E806344EEA95E77D604D57A8D">
    <w:name w:val="CD58333E806344EEA95E77D604D57A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romsø brann og redning">
  <a:themeElements>
    <a:clrScheme name="TBR">
      <a:dk1>
        <a:sysClr val="windowText" lastClr="000000"/>
      </a:dk1>
      <a:lt1>
        <a:srgbClr val="FFFFFF"/>
      </a:lt1>
      <a:dk2>
        <a:srgbClr val="2C3253"/>
      </a:dk2>
      <a:lt2>
        <a:srgbClr val="EBF4F4"/>
      </a:lt2>
      <a:accent1>
        <a:srgbClr val="3197B3"/>
      </a:accent1>
      <a:accent2>
        <a:srgbClr val="018574"/>
      </a:accent2>
      <a:accent3>
        <a:srgbClr val="BA0C2F"/>
      </a:accent3>
      <a:accent4>
        <a:srgbClr val="F0BA4E"/>
      </a:accent4>
      <a:accent5>
        <a:srgbClr val="009DDA"/>
      </a:accent5>
      <a:accent6>
        <a:srgbClr val="E30E38"/>
      </a:accent6>
      <a:hlink>
        <a:srgbClr val="274DF1"/>
      </a:hlink>
      <a:folHlink>
        <a:srgbClr val="6E9CEE"/>
      </a:folHlink>
    </a:clrScheme>
    <a:fontScheme name="Egendefinert 1">
      <a:majorFont>
        <a:latin typeface="Poppins"/>
        <a:ea typeface=""/>
        <a:cs typeface=""/>
      </a:majorFont>
      <a:minorFont>
        <a:latin typeface="Poppins"/>
        <a:ea typeface=""/>
        <a:cs typeface=""/>
      </a:minorFont>
    </a:fontScheme>
    <a:fmtScheme name="Glødekant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wrap="square" rtlCol="0" anchor="ctr">
        <a:noAutofit/>
      </a:bodyPr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Tromsø brann og redning" id="{9D75C963-F1B2-4346-A1B5-5242A60C1794}" vid="{12C5B13B-5EC5-4488-8D7A-E6D4B2B6134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Rau09</b:Tag>
    <b:SourceType>Book</b:SourceType>
    <b:Guid>{4189DDE7-8EC4-45B3-A557-6C2A0113303B}</b:Guid>
    <b:Title>Risikoanalyse- teori og metoder</b:Title>
    <b:Year>2009</b:Year>
    <b:City>Bergen</b:City>
    <b:Publisher>Fagbokforlaget</b:Publisher>
    <b:Author>
      <b:Author>
        <b:NameList>
          <b:Person>
            <b:Last>Rausand</b:Last>
            <b:First>M</b:First>
          </b:Person>
          <b:Person>
            <b:Last>Utne</b:Last>
            <b:Middle>Bouwer</b:Middle>
            <b:First>Ingrid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593A9971-C6F2-4AEF-AE9C-6D207DAA3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Skjema for risikoanalyse</Template>
  <TotalTime>1</TotalTime>
  <Pages>9</Pages>
  <Words>856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Links>
    <vt:vector size="156" baseType="variant">
      <vt:variant>
        <vt:i4>1703988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_Toc136866503</vt:lpwstr>
      </vt:variant>
      <vt:variant>
        <vt:i4>1703988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_Toc136866502</vt:lpwstr>
      </vt:variant>
      <vt:variant>
        <vt:i4>1703988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_Toc136866501</vt:lpwstr>
      </vt:variant>
      <vt:variant>
        <vt:i4>1703988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_Toc136866500</vt:lpwstr>
      </vt:variant>
      <vt:variant>
        <vt:i4>1245237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_Toc136866499</vt:lpwstr>
      </vt:variant>
      <vt:variant>
        <vt:i4>1245237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_Toc136866498</vt:lpwstr>
      </vt:variant>
      <vt:variant>
        <vt:i4>1245237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_Toc136866497</vt:lpwstr>
      </vt:variant>
      <vt:variant>
        <vt:i4>1245237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_Toc136866496</vt:lpwstr>
      </vt:variant>
      <vt:variant>
        <vt:i4>1245237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_Toc136866495</vt:lpwstr>
      </vt:variant>
      <vt:variant>
        <vt:i4>1245237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_Toc136866494</vt:lpwstr>
      </vt:variant>
      <vt:variant>
        <vt:i4>1245237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_Toc136866493</vt:lpwstr>
      </vt:variant>
      <vt:variant>
        <vt:i4>1245237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_Toc136866492</vt:lpwstr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_Toc136866491</vt:lpwstr>
      </vt:variant>
      <vt:variant>
        <vt:i4>1245237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_Toc136866490</vt:lpwstr>
      </vt:variant>
      <vt:variant>
        <vt:i4>1179701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_Toc136866489</vt:lpwstr>
      </vt:variant>
      <vt:variant>
        <vt:i4>1179701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_Toc136866488</vt:lpwstr>
      </vt:variant>
      <vt:variant>
        <vt:i4>1179701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_Toc136866487</vt:lpwstr>
      </vt:variant>
      <vt:variant>
        <vt:i4>1179701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_Toc136866486</vt:lpwstr>
      </vt:variant>
      <vt:variant>
        <vt:i4>1179701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_Toc136866485</vt:lpwstr>
      </vt:variant>
      <vt:variant>
        <vt:i4>1179701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_Toc136866484</vt:lpwstr>
      </vt:variant>
      <vt:variant>
        <vt:i4>1179701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_Toc136866483</vt:lpwstr>
      </vt:variant>
      <vt:variant>
        <vt:i4>1179701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_Toc136866482</vt:lpwstr>
      </vt:variant>
      <vt:variant>
        <vt:i4>1179701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_Toc136866481</vt:lpwstr>
      </vt:variant>
      <vt:variant>
        <vt:i4>1179701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_Toc136866480</vt:lpwstr>
      </vt:variant>
      <vt:variant>
        <vt:i4>3539036</vt:i4>
      </vt:variant>
      <vt:variant>
        <vt:i4>3</vt:i4>
      </vt:variant>
      <vt:variant>
        <vt:i4>0</vt:i4>
      </vt:variant>
      <vt:variant>
        <vt:i4>5</vt:i4>
      </vt:variant>
      <vt:variant>
        <vt:lpwstr>mailto:Linn.Ramona.Pettersen@tromso.kommune.no</vt:lpwstr>
      </vt:variant>
      <vt:variant>
        <vt:lpwstr/>
      </vt:variant>
      <vt:variant>
        <vt:i4>3539036</vt:i4>
      </vt:variant>
      <vt:variant>
        <vt:i4>0</vt:i4>
      </vt:variant>
      <vt:variant>
        <vt:i4>0</vt:i4>
      </vt:variant>
      <vt:variant>
        <vt:i4>5</vt:i4>
      </vt:variant>
      <vt:variant>
        <vt:lpwstr>mailto:Linn.Ramona.Pettersen@tromso.kommune.no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 Ramona Pettersen</dc:creator>
  <cp:keywords/>
  <dc:description/>
  <cp:lastModifiedBy>Linn Ramona Pettersen</cp:lastModifiedBy>
  <cp:revision>1</cp:revision>
  <cp:lastPrinted>2023-06-05T21:10:00Z</cp:lastPrinted>
  <dcterms:created xsi:type="dcterms:W3CDTF">2023-11-02T09:05:00Z</dcterms:created>
  <dcterms:modified xsi:type="dcterms:W3CDTF">2023-11-02T09:06:00Z</dcterms:modified>
</cp:coreProperties>
</file>